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700" w:rsidRDefault="00841700" w:rsidP="00841700">
      <w:pPr>
        <w:ind w:left="1418"/>
        <w:rPr>
          <w:b/>
        </w:rPr>
      </w:pPr>
      <w:r>
        <w:rPr>
          <w:b/>
        </w:rPr>
        <w:t xml:space="preserve">Проректору по послевузовскому образованию </w:t>
      </w:r>
    </w:p>
    <w:p w:rsidR="00841700" w:rsidRDefault="00841700" w:rsidP="00841700">
      <w:pPr>
        <w:ind w:left="1418"/>
        <w:rPr>
          <w:b/>
        </w:rPr>
      </w:pPr>
      <w:r>
        <w:rPr>
          <w:b/>
        </w:rPr>
        <w:t xml:space="preserve">ФГБОУ ВО ПСПбГМУ им. И.П.Павлова Минздрава России  </w:t>
      </w:r>
    </w:p>
    <w:p w:rsidR="00841700" w:rsidRDefault="00841700" w:rsidP="00841700">
      <w:pPr>
        <w:ind w:left="1418"/>
        <w:rPr>
          <w:b/>
        </w:rPr>
      </w:pPr>
      <w:proofErr w:type="spellStart"/>
      <w:r>
        <w:rPr>
          <w:b/>
        </w:rPr>
        <w:t>Клюковкину</w:t>
      </w:r>
      <w:proofErr w:type="spellEnd"/>
      <w:r>
        <w:rPr>
          <w:b/>
        </w:rPr>
        <w:t xml:space="preserve"> К.С.</w:t>
      </w:r>
    </w:p>
    <w:p w:rsidR="00841700" w:rsidRDefault="00841700" w:rsidP="00841700">
      <w:pPr>
        <w:ind w:left="1418"/>
        <w:rPr>
          <w:sz w:val="16"/>
          <w:szCs w:val="16"/>
        </w:rPr>
      </w:pPr>
    </w:p>
    <w:p w:rsidR="00841700" w:rsidRDefault="00841700" w:rsidP="00841700">
      <w:pPr>
        <w:ind w:left="1418"/>
        <w:rPr>
          <w:color w:val="000000"/>
          <w:sz w:val="28"/>
          <w:szCs w:val="28"/>
        </w:rPr>
      </w:pPr>
      <w:r>
        <w:rPr>
          <w:b/>
        </w:rPr>
        <w:t xml:space="preserve">От   </w:t>
      </w:r>
    </w:p>
    <w:p w:rsidR="00841700" w:rsidRDefault="00841700" w:rsidP="00841700">
      <w:pPr>
        <w:pBdr>
          <w:bottom w:val="single" w:sz="4" w:space="1" w:color="auto"/>
        </w:pBdr>
        <w:ind w:left="1418"/>
        <w:rPr>
          <w:b/>
        </w:rPr>
      </w:pPr>
    </w:p>
    <w:p w:rsidR="00841700" w:rsidRDefault="00841700" w:rsidP="00841700">
      <w:pPr>
        <w:ind w:left="1418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(фамилия имя отчество)</w:t>
      </w:r>
    </w:p>
    <w:p w:rsidR="00841700" w:rsidRDefault="00841700" w:rsidP="00841700">
      <w:pPr>
        <w:ind w:left="1418"/>
        <w:rPr>
          <w:sz w:val="16"/>
          <w:szCs w:val="16"/>
        </w:rPr>
      </w:pPr>
    </w:p>
    <w:p w:rsidR="00841700" w:rsidRDefault="00841700" w:rsidP="00841700">
      <w:pPr>
        <w:pBdr>
          <w:bottom w:val="single" w:sz="4" w:space="1" w:color="auto"/>
        </w:pBdr>
        <w:tabs>
          <w:tab w:val="right" w:pos="9355"/>
        </w:tabs>
        <w:ind w:left="1418"/>
      </w:pPr>
      <w:r>
        <w:tab/>
      </w:r>
    </w:p>
    <w:p w:rsidR="00841700" w:rsidRDefault="00841700" w:rsidP="00841700">
      <w:pPr>
        <w:ind w:left="1418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(курс, специальность, группа)</w:t>
      </w:r>
    </w:p>
    <w:p w:rsidR="00841700" w:rsidRDefault="00841700" w:rsidP="00841700">
      <w:pPr>
        <w:pBdr>
          <w:bottom w:val="single" w:sz="4" w:space="1" w:color="auto"/>
        </w:pBdr>
        <w:ind w:left="1418"/>
        <w:rPr>
          <w:sz w:val="16"/>
          <w:szCs w:val="16"/>
        </w:rPr>
      </w:pPr>
    </w:p>
    <w:p w:rsidR="00841700" w:rsidRDefault="00841700" w:rsidP="00841700">
      <w:pPr>
        <w:pBdr>
          <w:bottom w:val="single" w:sz="4" w:space="1" w:color="auto"/>
        </w:pBdr>
        <w:ind w:left="1418"/>
      </w:pPr>
    </w:p>
    <w:p w:rsidR="00841700" w:rsidRDefault="00841700" w:rsidP="00841700">
      <w:pPr>
        <w:ind w:left="1418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(место учебы)</w:t>
      </w:r>
    </w:p>
    <w:p w:rsidR="00841700" w:rsidRDefault="00841700" w:rsidP="00841700">
      <w:pPr>
        <w:rPr>
          <w:sz w:val="6"/>
          <w:szCs w:val="6"/>
        </w:rPr>
      </w:pPr>
    </w:p>
    <w:p w:rsidR="00841700" w:rsidRDefault="00841700" w:rsidP="00841700">
      <w:pPr>
        <w:pBdr>
          <w:bottom w:val="single" w:sz="4" w:space="1" w:color="auto"/>
        </w:pBdr>
        <w:ind w:left="1418"/>
        <w:rPr>
          <w:b/>
        </w:rPr>
      </w:pPr>
      <w:r>
        <w:rPr>
          <w:b/>
          <w:sz w:val="23"/>
          <w:szCs w:val="23"/>
          <w:lang w:val="en-US"/>
        </w:rPr>
        <w:t>E</w:t>
      </w:r>
      <w:r>
        <w:rPr>
          <w:b/>
          <w:sz w:val="23"/>
          <w:szCs w:val="23"/>
        </w:rPr>
        <w:t>-</w:t>
      </w:r>
      <w:r>
        <w:rPr>
          <w:b/>
          <w:sz w:val="23"/>
          <w:szCs w:val="23"/>
          <w:lang w:val="en-US"/>
        </w:rPr>
        <w:t>mail</w:t>
      </w:r>
      <w:r>
        <w:rPr>
          <w:b/>
          <w:sz w:val="23"/>
          <w:szCs w:val="23"/>
        </w:rPr>
        <w:t xml:space="preserve"> (личный):</w:t>
      </w:r>
    </w:p>
    <w:p w:rsidR="00841700" w:rsidRDefault="00841700" w:rsidP="00841700">
      <w:pPr>
        <w:ind w:left="1418"/>
      </w:pPr>
    </w:p>
    <w:p w:rsidR="00841700" w:rsidRDefault="00841700" w:rsidP="00841700">
      <w:pPr>
        <w:pBdr>
          <w:bottom w:val="single" w:sz="4" w:space="1" w:color="auto"/>
        </w:pBdr>
        <w:ind w:left="1418"/>
        <w:rPr>
          <w:b/>
        </w:rPr>
      </w:pPr>
      <w:r>
        <w:rPr>
          <w:b/>
          <w:sz w:val="23"/>
          <w:szCs w:val="23"/>
        </w:rPr>
        <w:t>Моб. телефон (личный):</w:t>
      </w:r>
    </w:p>
    <w:p w:rsidR="00841700" w:rsidRDefault="00841700" w:rsidP="00841700">
      <w:pPr>
        <w:ind w:left="1418"/>
      </w:pPr>
    </w:p>
    <w:tbl>
      <w:tblPr>
        <w:tblStyle w:val="a4"/>
        <w:tblW w:w="8046" w:type="dxa"/>
        <w:tblInd w:w="141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  <w:gridCol w:w="3686"/>
      </w:tblGrid>
      <w:tr w:rsidR="00841700" w:rsidTr="00841700"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41700" w:rsidRDefault="00841700">
            <w:pPr>
              <w:rPr>
                <w:b/>
              </w:rPr>
            </w:pPr>
            <w:r>
              <w:rPr>
                <w:b/>
              </w:rPr>
              <w:t>Дата рождения: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41700" w:rsidRDefault="00841700">
            <w:pPr>
              <w:rPr>
                <w:b/>
              </w:rPr>
            </w:pPr>
            <w:r>
              <w:rPr>
                <w:b/>
              </w:rPr>
              <w:t>Гражданство:</w:t>
            </w:r>
          </w:p>
        </w:tc>
      </w:tr>
    </w:tbl>
    <w:p w:rsidR="00841700" w:rsidRDefault="00841700" w:rsidP="00841700">
      <w:pPr>
        <w:ind w:left="1418"/>
      </w:pPr>
    </w:p>
    <w:p w:rsidR="00841700" w:rsidRDefault="00841700" w:rsidP="00841700">
      <w:pPr>
        <w:pBdr>
          <w:bottom w:val="single" w:sz="4" w:space="0" w:color="auto"/>
        </w:pBdr>
        <w:ind w:left="1418"/>
        <w:rPr>
          <w:b/>
        </w:rPr>
      </w:pPr>
      <w:r>
        <w:rPr>
          <w:b/>
          <w:sz w:val="23"/>
          <w:szCs w:val="23"/>
        </w:rPr>
        <w:t>СНИЛС:</w:t>
      </w:r>
    </w:p>
    <w:p w:rsidR="00841700" w:rsidRDefault="00841700" w:rsidP="00841700">
      <w:pPr>
        <w:ind w:left="1418"/>
      </w:pPr>
    </w:p>
    <w:p w:rsidR="00841700" w:rsidRDefault="00841700" w:rsidP="00841700">
      <w:pPr>
        <w:jc w:val="center"/>
        <w:rPr>
          <w:b/>
        </w:rPr>
      </w:pPr>
    </w:p>
    <w:p w:rsidR="00841700" w:rsidRDefault="00841700" w:rsidP="00841700">
      <w:pPr>
        <w:jc w:val="center"/>
        <w:rPr>
          <w:b/>
        </w:rPr>
      </w:pPr>
      <w:r>
        <w:rPr>
          <w:b/>
        </w:rPr>
        <w:t>Заявление</w:t>
      </w:r>
    </w:p>
    <w:p w:rsidR="00841700" w:rsidRDefault="00841700" w:rsidP="00841700">
      <w:pPr>
        <w:ind w:left="3540"/>
      </w:pPr>
    </w:p>
    <w:p w:rsidR="00841700" w:rsidRDefault="00841700" w:rsidP="00841700">
      <w:pPr>
        <w:ind w:left="3540"/>
      </w:pPr>
    </w:p>
    <w:p w:rsidR="00841700" w:rsidRDefault="00841700" w:rsidP="00841700">
      <w:pPr>
        <w:ind w:left="426"/>
        <w:jc w:val="both"/>
        <w:rPr>
          <w:color w:val="000000"/>
          <w:sz w:val="28"/>
          <w:szCs w:val="28"/>
        </w:rPr>
      </w:pPr>
      <w:r>
        <w:t xml:space="preserve">Прошу принять меня на обучение по дополнительной образовательной программе профессиональной переподготовки: </w:t>
      </w:r>
      <w:r w:rsidRPr="00BB286F">
        <w:rPr>
          <w:b/>
          <w:sz w:val="28"/>
          <w:szCs w:val="28"/>
          <w:u w:val="single"/>
        </w:rPr>
        <w:t>«</w:t>
      </w:r>
      <w:r w:rsidR="00AD0E90">
        <w:rPr>
          <w:b/>
          <w:sz w:val="28"/>
          <w:szCs w:val="28"/>
          <w:u w:val="single"/>
        </w:rPr>
        <w:t>___________________________________________________________</w:t>
      </w:r>
      <w:r w:rsidRPr="00BB286F">
        <w:rPr>
          <w:b/>
          <w:sz w:val="28"/>
          <w:szCs w:val="28"/>
          <w:u w:val="single"/>
        </w:rPr>
        <w:t>»</w:t>
      </w:r>
      <w:r>
        <w:t xml:space="preserve"> на кафедре: </w:t>
      </w:r>
      <w:r>
        <w:rPr>
          <w:sz w:val="28"/>
          <w:szCs w:val="28"/>
          <w:u w:val="single"/>
        </w:rPr>
        <w:t xml:space="preserve">Физики, математики и информатики </w:t>
      </w:r>
      <w:r>
        <w:t xml:space="preserve">с </w:t>
      </w:r>
      <w:r w:rsidR="00AD0E90">
        <w:rPr>
          <w:color w:val="000000"/>
        </w:rPr>
        <w:t>_______________</w:t>
      </w:r>
      <w:r w:rsidR="000344D8">
        <w:rPr>
          <w:color w:val="000000"/>
        </w:rPr>
        <w:t xml:space="preserve"> по </w:t>
      </w:r>
      <w:r w:rsidR="00AD0E90">
        <w:rPr>
          <w:color w:val="000000"/>
        </w:rPr>
        <w:t>________________</w:t>
      </w:r>
      <w:r>
        <w:rPr>
          <w:color w:val="000000"/>
        </w:rPr>
        <w:t>г.</w:t>
      </w:r>
    </w:p>
    <w:p w:rsidR="00841700" w:rsidRDefault="00841700" w:rsidP="00841700">
      <w:pPr>
        <w:spacing w:line="360" w:lineRule="auto"/>
        <w:ind w:left="426" w:firstLine="851"/>
        <w:jc w:val="both"/>
      </w:pPr>
    </w:p>
    <w:p w:rsidR="00841700" w:rsidRDefault="00841700" w:rsidP="00841700">
      <w:pPr>
        <w:ind w:left="426"/>
        <w:jc w:val="both"/>
      </w:pPr>
    </w:p>
    <w:p w:rsidR="00841700" w:rsidRDefault="00841700" w:rsidP="00841700">
      <w:pPr>
        <w:ind w:left="426"/>
        <w:rPr>
          <w:sz w:val="28"/>
          <w:szCs w:val="28"/>
        </w:rPr>
      </w:pPr>
      <w:r>
        <w:t>Дата заполнения:</w:t>
      </w:r>
      <w:r w:rsidR="000344D8">
        <w:rPr>
          <w:sz w:val="28"/>
          <w:szCs w:val="28"/>
        </w:rPr>
        <w:t xml:space="preserve"> </w:t>
      </w:r>
      <w:r w:rsidR="00AD0E90">
        <w:rPr>
          <w:sz w:val="28"/>
          <w:szCs w:val="28"/>
        </w:rPr>
        <w:t>___________________</w:t>
      </w:r>
      <w:bookmarkStart w:id="0" w:name="_GoBack"/>
      <w:bookmarkEnd w:id="0"/>
    </w:p>
    <w:p w:rsidR="00841700" w:rsidRDefault="00841700" w:rsidP="00841700">
      <w:pPr>
        <w:ind w:left="426"/>
      </w:pPr>
    </w:p>
    <w:p w:rsidR="00841700" w:rsidRDefault="004E460F" w:rsidP="00841700">
      <w:pPr>
        <w:ind w:left="426"/>
      </w:pPr>
      <w:r>
        <w:t>Подтверждаю, что</w:t>
      </w:r>
      <w:r w:rsidR="00841700">
        <w:t> ранее не проходил обучение на «цифровой кафедре» университета – участника программы стратегического академического лидерства «Приоритет-2030» и/или университета – кандидата программы стратегического академического лидерства «Приоритет-2030».</w:t>
      </w:r>
    </w:p>
    <w:p w:rsidR="00841700" w:rsidRDefault="00841700" w:rsidP="00841700">
      <w:pPr>
        <w:ind w:left="426"/>
      </w:pPr>
    </w:p>
    <w:p w:rsidR="00841700" w:rsidRDefault="00841700" w:rsidP="00841700">
      <w:pPr>
        <w:ind w:left="426"/>
      </w:pPr>
    </w:p>
    <w:p w:rsidR="00841700" w:rsidRDefault="00841700" w:rsidP="00841700">
      <w:pPr>
        <w:ind w:left="426"/>
      </w:pPr>
      <w:r>
        <w:t>Даю свое согласие на обработку персональных данных</w:t>
      </w:r>
      <w:r>
        <w:rPr>
          <w:sz w:val="28"/>
          <w:szCs w:val="28"/>
        </w:rPr>
        <w:t xml:space="preserve">_________________                                                           </w:t>
      </w:r>
      <w:r>
        <w:rPr>
          <w:sz w:val="28"/>
          <w:szCs w:val="28"/>
        </w:rPr>
        <w:tab/>
      </w:r>
      <w:r>
        <w:rPr>
          <w:i/>
          <w:sz w:val="18"/>
          <w:szCs w:val="18"/>
        </w:rPr>
        <w:t>(подпись слушателя)</w:t>
      </w:r>
    </w:p>
    <w:p w:rsidR="00841700" w:rsidRDefault="00841700" w:rsidP="00841700">
      <w:pPr>
        <w:ind w:left="426"/>
        <w:jc w:val="center"/>
        <w:rPr>
          <w:color w:val="000000"/>
          <w:sz w:val="28"/>
          <w:szCs w:val="28"/>
        </w:rPr>
      </w:pPr>
    </w:p>
    <w:p w:rsidR="00841700" w:rsidRDefault="00841700" w:rsidP="00841700">
      <w:pPr>
        <w:jc w:val="center"/>
        <w:rPr>
          <w:color w:val="000000"/>
          <w:sz w:val="28"/>
          <w:szCs w:val="28"/>
        </w:rPr>
      </w:pPr>
    </w:p>
    <w:p w:rsidR="00841700" w:rsidRDefault="00841700" w:rsidP="00841700">
      <w:pPr>
        <w:jc w:val="center"/>
        <w:rPr>
          <w:color w:val="000000"/>
          <w:sz w:val="28"/>
          <w:szCs w:val="28"/>
        </w:rPr>
      </w:pPr>
    </w:p>
    <w:p w:rsidR="00841700" w:rsidRDefault="00841700" w:rsidP="00841700">
      <w:pPr>
        <w:jc w:val="center"/>
        <w:rPr>
          <w:color w:val="000000"/>
          <w:sz w:val="28"/>
          <w:szCs w:val="28"/>
        </w:rPr>
      </w:pPr>
    </w:p>
    <w:p w:rsidR="00841700" w:rsidRDefault="00841700" w:rsidP="00841700">
      <w:pPr>
        <w:rPr>
          <w:color w:val="000000"/>
          <w:sz w:val="28"/>
          <w:szCs w:val="28"/>
        </w:rPr>
      </w:pPr>
      <w:r>
        <w:rPr>
          <w:color w:val="000000"/>
        </w:rPr>
        <w:t xml:space="preserve">                       </w:t>
      </w:r>
    </w:p>
    <w:p w:rsidR="00810353" w:rsidRPr="00810353" w:rsidRDefault="00810353" w:rsidP="00FF7F23">
      <w:pPr>
        <w:jc w:val="center"/>
        <w:rPr>
          <w:color w:val="000000"/>
          <w:sz w:val="28"/>
          <w:szCs w:val="28"/>
        </w:rPr>
      </w:pPr>
    </w:p>
    <w:p w:rsidR="00FF7F23" w:rsidRDefault="00FF7F23" w:rsidP="00FF7F23">
      <w:pPr>
        <w:jc w:val="center"/>
        <w:rPr>
          <w:color w:val="000000"/>
          <w:sz w:val="28"/>
          <w:szCs w:val="28"/>
        </w:rPr>
      </w:pPr>
    </w:p>
    <w:p w:rsidR="00FF7F23" w:rsidRDefault="00FF7F23" w:rsidP="008B536D"/>
    <w:sectPr w:rsidR="00FF7F23" w:rsidSect="004144C3">
      <w:pgSz w:w="11906" w:h="16838"/>
      <w:pgMar w:top="1134" w:right="539" w:bottom="221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5B4"/>
    <w:rsid w:val="00006FF3"/>
    <w:rsid w:val="00031F9A"/>
    <w:rsid w:val="000344D8"/>
    <w:rsid w:val="0007527E"/>
    <w:rsid w:val="000E0E45"/>
    <w:rsid w:val="00102D80"/>
    <w:rsid w:val="0011029C"/>
    <w:rsid w:val="001210A2"/>
    <w:rsid w:val="00125E59"/>
    <w:rsid w:val="001324B6"/>
    <w:rsid w:val="00187B55"/>
    <w:rsid w:val="00201D26"/>
    <w:rsid w:val="0025179F"/>
    <w:rsid w:val="002B146F"/>
    <w:rsid w:val="002D45B4"/>
    <w:rsid w:val="002F4914"/>
    <w:rsid w:val="0031000B"/>
    <w:rsid w:val="00337983"/>
    <w:rsid w:val="003729EE"/>
    <w:rsid w:val="003B3BB6"/>
    <w:rsid w:val="003B7C76"/>
    <w:rsid w:val="003C7BC6"/>
    <w:rsid w:val="003E26C7"/>
    <w:rsid w:val="00406AC4"/>
    <w:rsid w:val="0041394B"/>
    <w:rsid w:val="004144C3"/>
    <w:rsid w:val="0045773D"/>
    <w:rsid w:val="0048063B"/>
    <w:rsid w:val="004B033F"/>
    <w:rsid w:val="004B3E92"/>
    <w:rsid w:val="004D7FC3"/>
    <w:rsid w:val="004E3B50"/>
    <w:rsid w:val="004E460F"/>
    <w:rsid w:val="005218B6"/>
    <w:rsid w:val="005B064A"/>
    <w:rsid w:val="005B4B12"/>
    <w:rsid w:val="005D7E04"/>
    <w:rsid w:val="00602E92"/>
    <w:rsid w:val="00623034"/>
    <w:rsid w:val="00651E6B"/>
    <w:rsid w:val="006616E0"/>
    <w:rsid w:val="0066291E"/>
    <w:rsid w:val="00682142"/>
    <w:rsid w:val="00696334"/>
    <w:rsid w:val="006B2700"/>
    <w:rsid w:val="006C28D4"/>
    <w:rsid w:val="006E4EC5"/>
    <w:rsid w:val="006E5082"/>
    <w:rsid w:val="007232C5"/>
    <w:rsid w:val="00761E25"/>
    <w:rsid w:val="007B4A98"/>
    <w:rsid w:val="007D3D45"/>
    <w:rsid w:val="007E3513"/>
    <w:rsid w:val="00810353"/>
    <w:rsid w:val="00841700"/>
    <w:rsid w:val="008914C7"/>
    <w:rsid w:val="008A695F"/>
    <w:rsid w:val="008B4B70"/>
    <w:rsid w:val="008B536D"/>
    <w:rsid w:val="008E186C"/>
    <w:rsid w:val="0094554F"/>
    <w:rsid w:val="00960577"/>
    <w:rsid w:val="00971D19"/>
    <w:rsid w:val="009C6BFE"/>
    <w:rsid w:val="00A24721"/>
    <w:rsid w:val="00A805EA"/>
    <w:rsid w:val="00A940DF"/>
    <w:rsid w:val="00AD0E90"/>
    <w:rsid w:val="00B14BF5"/>
    <w:rsid w:val="00B30953"/>
    <w:rsid w:val="00B35254"/>
    <w:rsid w:val="00B83DDF"/>
    <w:rsid w:val="00BB286F"/>
    <w:rsid w:val="00BC1B0F"/>
    <w:rsid w:val="00BC1EB9"/>
    <w:rsid w:val="00C00074"/>
    <w:rsid w:val="00C11DCB"/>
    <w:rsid w:val="00C253EC"/>
    <w:rsid w:val="00C3536A"/>
    <w:rsid w:val="00C54B63"/>
    <w:rsid w:val="00C615F1"/>
    <w:rsid w:val="00C634F7"/>
    <w:rsid w:val="00C83D4D"/>
    <w:rsid w:val="00CA69F5"/>
    <w:rsid w:val="00CC2E54"/>
    <w:rsid w:val="00CC7376"/>
    <w:rsid w:val="00CE1080"/>
    <w:rsid w:val="00CE1BB8"/>
    <w:rsid w:val="00CE72A0"/>
    <w:rsid w:val="00D14219"/>
    <w:rsid w:val="00DD58AA"/>
    <w:rsid w:val="00DE7374"/>
    <w:rsid w:val="00DF2A50"/>
    <w:rsid w:val="00DF7E5A"/>
    <w:rsid w:val="00E37640"/>
    <w:rsid w:val="00E50F3A"/>
    <w:rsid w:val="00E86A19"/>
    <w:rsid w:val="00E9598D"/>
    <w:rsid w:val="00EA7C90"/>
    <w:rsid w:val="00F15F4D"/>
    <w:rsid w:val="00F26D3B"/>
    <w:rsid w:val="00F71960"/>
    <w:rsid w:val="00FA3F14"/>
    <w:rsid w:val="00FB59E1"/>
    <w:rsid w:val="00FD2FD7"/>
    <w:rsid w:val="00FD5F24"/>
    <w:rsid w:val="00FF0EC9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095CD"/>
  <w15:chartTrackingRefBased/>
  <w15:docId w15:val="{477AD42E-1E41-404D-B02D-724334E0F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i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8103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1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danovakv\Desktop\&#1062;&#1050;\&#1044;&#1080;&#1087;&#1083;&#1086;&#1084;&#1099;%20&#1080;%20&#1087;&#1088;&#1080;&#1083;&#1086;&#1078;&#1077;&#1085;&#1080;&#1103;\&#1079;&#1072;&#1103;&#1074;&#1083;&#1077;&#1085;&#1080;&#1103;\&#1064;&#1072;&#1073;&#1083;&#1086;&#1085;%20&#1062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ЦК.dotx</Template>
  <TotalTime>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Иванов</vt:lpstr>
    </vt:vector>
  </TitlesOfParts>
  <Company>HP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Иванов</dc:title>
  <dc:subject/>
  <dc:creator>zhdanovakv</dc:creator>
  <cp:keywords/>
  <cp:lastModifiedBy>Жданова Ксения Валерьевна</cp:lastModifiedBy>
  <cp:revision>4</cp:revision>
  <cp:lastPrinted>2023-07-06T10:36:00Z</cp:lastPrinted>
  <dcterms:created xsi:type="dcterms:W3CDTF">2026-05-26T12:00:00Z</dcterms:created>
  <dcterms:modified xsi:type="dcterms:W3CDTF">2026-09-10T11:58:00Z</dcterms:modified>
</cp:coreProperties>
</file>