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8A" w:rsidRPr="007676CA" w:rsidRDefault="00D8058A" w:rsidP="009F43A6">
      <w:pPr>
        <w:tabs>
          <w:tab w:val="left" w:pos="25263"/>
        </w:tabs>
        <w:spacing w:after="120" w:line="240" w:lineRule="atLeast"/>
        <w:ind w:left="93"/>
        <w:jc w:val="center"/>
        <w:rPr>
          <w:rFonts w:ascii="Calibri" w:hAnsi="Calibri"/>
          <w:b/>
          <w:bCs/>
        </w:rPr>
      </w:pPr>
      <w:r w:rsidRPr="007676CA">
        <w:rPr>
          <w:rFonts w:ascii="Calibri" w:hAnsi="Calibri"/>
          <w:b/>
          <w:bCs/>
        </w:rPr>
        <w:t>НОВЫЕ КНИГИ,</w:t>
      </w:r>
    </w:p>
    <w:p w:rsidR="00D8058A" w:rsidRPr="007676CA" w:rsidRDefault="00D8058A" w:rsidP="009F43A6">
      <w:pPr>
        <w:tabs>
          <w:tab w:val="left" w:pos="25263"/>
        </w:tabs>
        <w:spacing w:after="120" w:line="240" w:lineRule="atLeast"/>
        <w:ind w:left="93"/>
        <w:jc w:val="center"/>
        <w:rPr>
          <w:rFonts w:ascii="Calibri" w:hAnsi="Calibri"/>
          <w:b/>
          <w:bCs/>
        </w:rPr>
      </w:pPr>
      <w:r w:rsidRPr="007676CA">
        <w:rPr>
          <w:rFonts w:ascii="Calibri" w:hAnsi="Calibri"/>
          <w:b/>
          <w:bCs/>
        </w:rPr>
        <w:t>ПОСТУПИВШИЕ В ФУНДАМЕНТАЛЬНУЮ БИБЛИОТЕКУ</w:t>
      </w:r>
    </w:p>
    <w:p w:rsidR="006B56F1" w:rsidRDefault="00F43394" w:rsidP="00110D4F">
      <w:pPr>
        <w:tabs>
          <w:tab w:val="left" w:pos="25263"/>
        </w:tabs>
        <w:spacing w:after="120" w:line="240" w:lineRule="atLeast"/>
        <w:ind w:left="93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В </w:t>
      </w:r>
      <w:r w:rsidR="002346B2">
        <w:rPr>
          <w:rFonts w:ascii="Calibri" w:hAnsi="Calibri"/>
          <w:b/>
          <w:bCs/>
        </w:rPr>
        <w:t>мае</w:t>
      </w:r>
      <w:r w:rsidR="00231AF8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202</w:t>
      </w:r>
      <w:r w:rsidR="00093DF4">
        <w:rPr>
          <w:rFonts w:ascii="Calibri" w:hAnsi="Calibri"/>
          <w:b/>
          <w:bCs/>
        </w:rPr>
        <w:t>6</w:t>
      </w:r>
      <w:r w:rsidR="00CE202F">
        <w:rPr>
          <w:rFonts w:ascii="Calibri" w:hAnsi="Calibri"/>
          <w:b/>
          <w:bCs/>
        </w:rPr>
        <w:t xml:space="preserve"> года.</w:t>
      </w:r>
    </w:p>
    <w:p w:rsidR="0012698B" w:rsidRDefault="0012698B" w:rsidP="00A73B62">
      <w:pPr>
        <w:tabs>
          <w:tab w:val="left" w:pos="25263"/>
        </w:tabs>
        <w:spacing w:after="120" w:line="240" w:lineRule="atLeast"/>
        <w:contextualSpacing/>
        <w:jc w:val="center"/>
        <w:rPr>
          <w:rFonts w:asciiTheme="minorHAnsi" w:hAnsiTheme="minorHAnsi"/>
          <w:b/>
          <w:bCs/>
        </w:rPr>
      </w:pPr>
    </w:p>
    <w:p w:rsidR="0012698B" w:rsidRDefault="0012698B" w:rsidP="00A73B62">
      <w:pPr>
        <w:tabs>
          <w:tab w:val="left" w:pos="25263"/>
        </w:tabs>
        <w:spacing w:after="120" w:line="240" w:lineRule="atLeast"/>
        <w:contextualSpacing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Клиническая анатомия и оперативная хирургия</w:t>
      </w:r>
    </w:p>
    <w:p w:rsidR="0012698B" w:rsidRDefault="0012698B" w:rsidP="00A73B62">
      <w:pPr>
        <w:tabs>
          <w:tab w:val="left" w:pos="25263"/>
        </w:tabs>
        <w:spacing w:after="120" w:line="240" w:lineRule="atLeast"/>
        <w:contextualSpacing/>
        <w:jc w:val="center"/>
        <w:rPr>
          <w:rFonts w:asciiTheme="minorHAnsi" w:hAnsiTheme="minorHAnsi"/>
          <w:b/>
          <w:bCs/>
        </w:rPr>
      </w:pPr>
    </w:p>
    <w:p w:rsidR="0012698B" w:rsidRPr="0012698B" w:rsidRDefault="0012698B" w:rsidP="0012698B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12698B">
        <w:rPr>
          <w:rFonts w:asciiTheme="minorHAnsi" w:hAnsiTheme="minorHAnsi" w:cstheme="minorHAnsi"/>
          <w:b/>
          <w:bCs/>
          <w:sz w:val="22"/>
          <w:szCs w:val="22"/>
        </w:rPr>
        <w:t>54.54я7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  <w:t>О-60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  <w:t>П 17/600/О-60-НО (2 экз.)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  <w:t>01862/О-60-УО (20 экз.)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  <w:t>01862/О-60-ЧЗ (2 экз.)</w:t>
      </w:r>
    </w:p>
    <w:p w:rsidR="0012698B" w:rsidRDefault="0012698B" w:rsidP="0012698B">
      <w:pPr>
        <w:contextualSpacing/>
        <w:rPr>
          <w:rFonts w:asciiTheme="minorHAnsi" w:hAnsiTheme="minorHAnsi" w:cstheme="minorHAnsi"/>
          <w:sz w:val="22"/>
          <w:szCs w:val="22"/>
        </w:rPr>
      </w:pPr>
      <w:r w:rsidRPr="0012698B">
        <w:rPr>
          <w:rFonts w:asciiTheme="minorHAnsi" w:hAnsiTheme="minorHAnsi" w:cstheme="minorHAnsi"/>
          <w:b/>
          <w:bCs/>
          <w:sz w:val="22"/>
          <w:szCs w:val="22"/>
        </w:rPr>
        <w:t>Оперативная техника неотложных</w:t>
      </w:r>
      <w:r w:rsidRPr="0012698B">
        <w:rPr>
          <w:rFonts w:asciiTheme="minorHAnsi" w:hAnsiTheme="minorHAnsi" w:cstheme="minorHAnsi"/>
          <w:sz w:val="22"/>
          <w:szCs w:val="22"/>
        </w:rPr>
        <w:t xml:space="preserve"> кровавых вмешательств и их топографо-анатомическое обоснование : метод.указания по топограф. анатомии и оператив. хирургии для преподавателей и студентов лечеб. и педиатр. фак-ов (4-й семестр, 2 курс) / [В. Л. Петришин, А. Ю. Арутюнов, М. В. Ковшова и др. ; под ред. А. Л. Акопова] ; Первый Санкт-Петербург. гос. мед. ун-т им. акад. И. П. Павлова, каф. клинич. анатомии и оператив. хирургии им. проф. М. Г. Привеса. - СПб. : РИЦ ПСПбГМУ, 2026. - 26 с. : ил. - Библиогр.: с. 26 (10 назв.). </w:t>
      </w:r>
    </w:p>
    <w:p w:rsidR="0012698B" w:rsidRPr="0012698B" w:rsidRDefault="0012698B" w:rsidP="0012698B">
      <w:p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 пособии обращено внимание на введение новых данных по предмету, использование в учебном процессе как классических, так и новых способов преподавания (с применением цифровых иллюстраций).</w:t>
      </w:r>
    </w:p>
    <w:p w:rsidR="0012698B" w:rsidRPr="0012698B" w:rsidRDefault="0012698B" w:rsidP="00A73B62">
      <w:pPr>
        <w:tabs>
          <w:tab w:val="left" w:pos="25263"/>
        </w:tabs>
        <w:spacing w:after="120" w:line="240" w:lineRule="atLeast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D0848" w:rsidRDefault="008D0848" w:rsidP="00A73B62">
      <w:pPr>
        <w:tabs>
          <w:tab w:val="left" w:pos="25263"/>
        </w:tabs>
        <w:spacing w:after="120" w:line="240" w:lineRule="atLeast"/>
        <w:contextualSpacing/>
        <w:jc w:val="center"/>
        <w:rPr>
          <w:rFonts w:asciiTheme="minorHAnsi" w:hAnsiTheme="minorHAnsi"/>
          <w:b/>
          <w:bCs/>
        </w:rPr>
      </w:pPr>
    </w:p>
    <w:p w:rsidR="008D0848" w:rsidRDefault="008D0848" w:rsidP="00A73B62">
      <w:pPr>
        <w:tabs>
          <w:tab w:val="left" w:pos="25263"/>
        </w:tabs>
        <w:spacing w:after="120" w:line="240" w:lineRule="atLeast"/>
        <w:contextualSpacing/>
        <w:jc w:val="center"/>
        <w:rPr>
          <w:rFonts w:asciiTheme="minorHAnsi" w:hAnsiTheme="minorHAnsi"/>
          <w:b/>
          <w:bCs/>
        </w:rPr>
      </w:pPr>
    </w:p>
    <w:p w:rsidR="007B1A03" w:rsidRPr="002346B2" w:rsidRDefault="007B1A03" w:rsidP="002346B2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</w:p>
    <w:p w:rsidR="007B1A03" w:rsidRDefault="007B1A03" w:rsidP="001276CD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Стоматология</w:t>
      </w:r>
    </w:p>
    <w:p w:rsidR="007B1A03" w:rsidRDefault="007B1A03" w:rsidP="001276CD">
      <w:pPr>
        <w:jc w:val="center"/>
        <w:rPr>
          <w:rFonts w:asciiTheme="minorHAnsi" w:hAnsiTheme="minorHAnsi" w:cs="Arial"/>
          <w:b/>
        </w:rPr>
      </w:pPr>
    </w:p>
    <w:p w:rsidR="007B1A03" w:rsidRDefault="007B1A03" w:rsidP="001276CD">
      <w:pPr>
        <w:jc w:val="center"/>
        <w:rPr>
          <w:rFonts w:asciiTheme="minorHAnsi" w:hAnsiTheme="minorHAnsi" w:cs="Arial"/>
          <w:b/>
        </w:rPr>
      </w:pPr>
    </w:p>
    <w:p w:rsidR="007B1A03" w:rsidRPr="007B1A03" w:rsidRDefault="007B1A03" w:rsidP="007B1A03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7B1A03">
        <w:rPr>
          <w:rFonts w:asciiTheme="minorHAnsi" w:hAnsiTheme="minorHAnsi" w:cstheme="minorHAnsi"/>
          <w:b/>
          <w:bCs/>
          <w:sz w:val="22"/>
          <w:szCs w:val="22"/>
        </w:rPr>
        <w:t>266 фпо/П 84-НО (29 экз.)</w:t>
      </w:r>
    </w:p>
    <w:p w:rsidR="007B1A03" w:rsidRDefault="007B1A03" w:rsidP="007B1A03">
      <w:pPr>
        <w:contextualSpacing/>
        <w:rPr>
          <w:rFonts w:asciiTheme="minorHAnsi" w:hAnsiTheme="minorHAnsi" w:cstheme="minorHAnsi"/>
          <w:sz w:val="22"/>
          <w:szCs w:val="22"/>
        </w:rPr>
      </w:pPr>
      <w:r w:rsidRPr="007B1A03">
        <w:rPr>
          <w:rFonts w:asciiTheme="minorHAnsi" w:hAnsiTheme="minorHAnsi" w:cstheme="minorHAnsi"/>
          <w:sz w:val="22"/>
          <w:szCs w:val="22"/>
        </w:rPr>
        <w:t xml:space="preserve">Профилактика болезней твердых тканей зуба и их осложнений : учеб.-метод. пособие / [Л. Ю. Орехова, Т. В. Кудрявцева, Е. Д. Кучумова и др.] ; Первый Санкт-Петербург. гос. мед. ун-т им. акад. И. П. Павлова, каф. стоматологии терапевт. и пародонтологии. - СПб. : РИЦ ПСПбГМУ, 2026. - 42 с. : ил. - Авт. указаны на обороте тит. л. - Библиогр.: с. 42 (15 назв.). </w:t>
      </w:r>
    </w:p>
    <w:p w:rsidR="007B1A03" w:rsidRDefault="007B1A03" w:rsidP="007B1A03">
      <w:p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 пособии содержатся сведения о средствах и методах профилактики болезней твердых тканей зуба и их осложнений.</w:t>
      </w:r>
    </w:p>
    <w:p w:rsidR="00620C66" w:rsidRDefault="00620C66" w:rsidP="007B1A03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620C66" w:rsidRPr="00620C66" w:rsidRDefault="00620C66" w:rsidP="00620C66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620C66">
        <w:rPr>
          <w:rFonts w:asciiTheme="minorHAnsi" w:hAnsiTheme="minorHAnsi" w:cstheme="minorHAnsi"/>
          <w:b/>
          <w:bCs/>
          <w:sz w:val="22"/>
          <w:szCs w:val="22"/>
        </w:rPr>
        <w:t>56.6я7</w:t>
      </w:r>
      <w:r w:rsidRPr="00620C66">
        <w:rPr>
          <w:rFonts w:asciiTheme="minorHAnsi" w:hAnsiTheme="minorHAnsi" w:cstheme="minorHAnsi"/>
          <w:b/>
          <w:bCs/>
          <w:sz w:val="22"/>
          <w:szCs w:val="22"/>
        </w:rPr>
        <w:br/>
        <w:t>О-75</w:t>
      </w:r>
      <w:r w:rsidRPr="00620C66">
        <w:rPr>
          <w:rFonts w:asciiTheme="minorHAnsi" w:hAnsiTheme="minorHAnsi" w:cstheme="minorHAnsi"/>
          <w:b/>
          <w:bCs/>
          <w:sz w:val="22"/>
          <w:szCs w:val="22"/>
        </w:rPr>
        <w:br/>
        <w:t>П 17/601/О-75-НО (2 экз.)</w:t>
      </w:r>
      <w:r w:rsidRPr="00620C66">
        <w:rPr>
          <w:rFonts w:asciiTheme="minorHAnsi" w:hAnsiTheme="minorHAnsi" w:cstheme="minorHAnsi"/>
          <w:b/>
          <w:bCs/>
          <w:sz w:val="22"/>
          <w:szCs w:val="22"/>
        </w:rPr>
        <w:br/>
        <w:t>01866/О-75-УО (25 экз.)</w:t>
      </w:r>
      <w:r w:rsidRPr="00620C66">
        <w:rPr>
          <w:rFonts w:asciiTheme="minorHAnsi" w:hAnsiTheme="minorHAnsi" w:cstheme="minorHAnsi"/>
          <w:b/>
          <w:bCs/>
          <w:sz w:val="22"/>
          <w:szCs w:val="22"/>
        </w:rPr>
        <w:br/>
        <w:t>01866/О-75-ЧЗ (2 экз.)</w:t>
      </w:r>
    </w:p>
    <w:p w:rsidR="00620C66" w:rsidRDefault="00620C66" w:rsidP="00620C66">
      <w:pPr>
        <w:contextualSpacing/>
        <w:rPr>
          <w:rFonts w:asciiTheme="minorHAnsi" w:hAnsiTheme="minorHAnsi" w:cstheme="minorHAnsi"/>
          <w:sz w:val="22"/>
          <w:szCs w:val="22"/>
        </w:rPr>
      </w:pPr>
      <w:r w:rsidRPr="00620C66">
        <w:rPr>
          <w:rFonts w:asciiTheme="minorHAnsi" w:hAnsiTheme="minorHAnsi" w:cstheme="minorHAnsi"/>
          <w:b/>
          <w:bCs/>
          <w:sz w:val="22"/>
          <w:szCs w:val="22"/>
        </w:rPr>
        <w:t>Основы аддитивных технологий</w:t>
      </w:r>
      <w:r w:rsidRPr="00620C66">
        <w:rPr>
          <w:rFonts w:asciiTheme="minorHAnsi" w:hAnsiTheme="minorHAnsi" w:cstheme="minorHAnsi"/>
          <w:sz w:val="22"/>
          <w:szCs w:val="22"/>
        </w:rPr>
        <w:t xml:space="preserve"> и трехмерной печати в стоматологии : учеб. пособие / [А. И. Яременко, А. В. Лысенко, А. Я. Разумова, Р. А. Студеникин ; под ред. А. И. Яременко] ; Первый Санкт-Петербург. гос. мед. ун-т им. акад. И. П. Павлова, каф. стоматологии хирург. и челюстно-лицевой хирургии. - СПб. : РИЦ ПСПбГМУ, 2026. - 35 с. : ил. - Авт. указаны на обороте тит. л. - Библиогр.: с. 35 (13 назв.). </w:t>
      </w:r>
    </w:p>
    <w:p w:rsidR="00620C66" w:rsidRDefault="00A149A3" w:rsidP="00620C66">
      <w:p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Рассмотрены история развития аддитивных технологий, основные методы трехмерной печать, используемые при этом материалы и их свойства, а также программное обеспечение для создания 3</w:t>
      </w:r>
      <w:r>
        <w:rPr>
          <w:rFonts w:asciiTheme="minorHAnsi" w:hAnsiTheme="minorHAnsi" w:cstheme="minorHAnsi"/>
          <w:sz w:val="22"/>
          <w:szCs w:val="22"/>
          <w:lang w:val="en-US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 моделей и их подготовки к производству.</w:t>
      </w:r>
    </w:p>
    <w:p w:rsidR="0012698B" w:rsidRDefault="0012698B" w:rsidP="00620C66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12698B" w:rsidRPr="0012698B" w:rsidRDefault="0012698B" w:rsidP="0012698B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12698B">
        <w:rPr>
          <w:rFonts w:asciiTheme="minorHAnsi" w:hAnsiTheme="minorHAnsi" w:cstheme="minorHAnsi"/>
          <w:b/>
          <w:bCs/>
          <w:sz w:val="22"/>
          <w:szCs w:val="22"/>
        </w:rPr>
        <w:t>56.6я7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  <w:t>С 23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lastRenderedPageBreak/>
        <w:t>П 17/599/С 23-НО (2 экз.)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  <w:t>01865/С 23-УО (25 экз.)</w:t>
      </w:r>
      <w:r w:rsidRPr="0012698B">
        <w:rPr>
          <w:rFonts w:asciiTheme="minorHAnsi" w:hAnsiTheme="minorHAnsi" w:cstheme="minorHAnsi"/>
          <w:b/>
          <w:bCs/>
          <w:sz w:val="22"/>
          <w:szCs w:val="22"/>
        </w:rPr>
        <w:br/>
        <w:t>01865/С 23-ЧЗ (2 экз.)</w:t>
      </w:r>
    </w:p>
    <w:p w:rsidR="0012698B" w:rsidRDefault="0012698B" w:rsidP="0012698B">
      <w:pPr>
        <w:contextualSpacing/>
        <w:rPr>
          <w:rFonts w:asciiTheme="minorHAnsi" w:hAnsiTheme="minorHAnsi" w:cstheme="minorHAnsi"/>
          <w:sz w:val="22"/>
          <w:szCs w:val="22"/>
        </w:rPr>
      </w:pPr>
      <w:r w:rsidRPr="0012698B">
        <w:rPr>
          <w:rFonts w:asciiTheme="minorHAnsi" w:hAnsiTheme="minorHAnsi" w:cstheme="minorHAnsi"/>
          <w:b/>
          <w:bCs/>
          <w:sz w:val="22"/>
          <w:szCs w:val="22"/>
        </w:rPr>
        <w:t>Сборник ситуационных задач</w:t>
      </w:r>
      <w:r w:rsidRPr="0012698B">
        <w:rPr>
          <w:rFonts w:asciiTheme="minorHAnsi" w:hAnsiTheme="minorHAnsi" w:cstheme="minorHAnsi"/>
          <w:sz w:val="22"/>
          <w:szCs w:val="22"/>
        </w:rPr>
        <w:t xml:space="preserve"> по стоматологии хирургической и челюстно-лицевой хирургии : для студентов 5 курса стоматол. фак. / [А. И. Яременко, С. И. Кутукова, А. Я. Разумова, М. Г. Аленкина ; под ред. А. И. Яременко] ; Первый Санкт-Петербург. гос. мед. ун-т им. акад. И. П. Павлова, каф. стоматологии хирург. и челюстно-лицевой хирургии. - СПб. : РИЦ ПСПбГМУ, 2026. - 28 с. : ил., табл. - Авт. указаны на обороте тит. л. - Библиогр.: с. 28 (6 назв.). </w:t>
      </w:r>
    </w:p>
    <w:p w:rsidR="0012698B" w:rsidRPr="0012698B" w:rsidRDefault="0012698B" w:rsidP="0012698B">
      <w:p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Представлены ситуационные задачи по всем разделам стоматологии хирургической и челюстно-лицевой хирургии, описаны эталоны ответов, показания и противопоказания</w:t>
      </w:r>
      <w:r w:rsidR="004746E4">
        <w:rPr>
          <w:rFonts w:asciiTheme="minorHAnsi" w:hAnsiTheme="minorHAnsi" w:cstheme="minorHAnsi"/>
          <w:sz w:val="22"/>
          <w:szCs w:val="22"/>
        </w:rPr>
        <w:t>, виды диагностик и оперативных вмешательств.</w:t>
      </w:r>
    </w:p>
    <w:p w:rsidR="0012698B" w:rsidRPr="00A149A3" w:rsidRDefault="0012698B" w:rsidP="00620C66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620C66" w:rsidRPr="00620C66" w:rsidRDefault="00620C66" w:rsidP="007B1A03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="007B1A03" w:rsidRPr="007B1A03" w:rsidRDefault="007B1A03" w:rsidP="001276CD">
      <w:pPr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76CD" w:rsidRDefault="001276CD" w:rsidP="001276CD">
      <w:pPr>
        <w:jc w:val="center"/>
        <w:rPr>
          <w:rFonts w:asciiTheme="minorHAnsi" w:hAnsiTheme="minorHAnsi" w:cs="Arial"/>
          <w:sz w:val="22"/>
          <w:szCs w:val="22"/>
        </w:rPr>
      </w:pPr>
    </w:p>
    <w:p w:rsidR="004930B8" w:rsidRDefault="001276CD" w:rsidP="00607F25">
      <w:pPr>
        <w:spacing w:after="240"/>
        <w:contextualSpacing/>
        <w:rPr>
          <w:rFonts w:asciiTheme="minorHAnsi" w:hAnsiTheme="minorHAnsi" w:cs="Arial"/>
          <w:b/>
          <w:bCs/>
        </w:rPr>
      </w:pPr>
      <w:r w:rsidRPr="001276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8E4B2E" w:rsidRDefault="008E4B2E" w:rsidP="00007560">
      <w:pPr>
        <w:spacing w:after="240"/>
        <w:contextualSpacing/>
        <w:rPr>
          <w:rFonts w:asciiTheme="minorHAnsi" w:hAnsiTheme="minorHAnsi" w:cs="Arial"/>
          <w:b/>
          <w:bCs/>
        </w:rPr>
      </w:pPr>
    </w:p>
    <w:p w:rsidR="008E4B2E" w:rsidRDefault="008E4B2E" w:rsidP="008045CB">
      <w:pPr>
        <w:spacing w:after="240"/>
        <w:contextualSpacing/>
        <w:jc w:val="center"/>
        <w:rPr>
          <w:rFonts w:asciiTheme="minorHAnsi" w:hAnsiTheme="minorHAnsi" w:cs="Arial"/>
          <w:b/>
          <w:bCs/>
        </w:rPr>
      </w:pPr>
    </w:p>
    <w:p w:rsidR="00153A3E" w:rsidRDefault="004746E4" w:rsidP="004746E4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Терапия</w:t>
      </w:r>
    </w:p>
    <w:p w:rsidR="004746E4" w:rsidRDefault="004746E4" w:rsidP="004746E4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</w:p>
    <w:p w:rsidR="004746E4" w:rsidRPr="004746E4" w:rsidRDefault="004746E4" w:rsidP="004746E4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4746E4">
        <w:rPr>
          <w:rFonts w:asciiTheme="minorHAnsi" w:hAnsiTheme="minorHAnsi" w:cstheme="minorHAnsi"/>
          <w:b/>
          <w:bCs/>
          <w:sz w:val="22"/>
          <w:szCs w:val="22"/>
        </w:rPr>
        <w:t>53.5я7</w:t>
      </w:r>
      <w:r w:rsidRPr="004746E4">
        <w:rPr>
          <w:rFonts w:asciiTheme="minorHAnsi" w:hAnsiTheme="minorHAnsi" w:cstheme="minorHAnsi"/>
          <w:b/>
          <w:bCs/>
          <w:sz w:val="22"/>
          <w:szCs w:val="22"/>
        </w:rPr>
        <w:br/>
        <w:t>М 54</w:t>
      </w:r>
      <w:r w:rsidRPr="004746E4">
        <w:rPr>
          <w:rFonts w:asciiTheme="minorHAnsi" w:hAnsiTheme="minorHAnsi" w:cstheme="minorHAnsi"/>
          <w:b/>
          <w:bCs/>
          <w:sz w:val="22"/>
          <w:szCs w:val="22"/>
        </w:rPr>
        <w:br/>
        <w:t>П 17/596/М 54-НО (2 экз.)</w:t>
      </w:r>
      <w:r w:rsidRPr="004746E4">
        <w:rPr>
          <w:rFonts w:asciiTheme="minorHAnsi" w:hAnsiTheme="minorHAnsi" w:cstheme="minorHAnsi"/>
          <w:b/>
          <w:bCs/>
          <w:sz w:val="22"/>
          <w:szCs w:val="22"/>
        </w:rPr>
        <w:br/>
        <w:t>01861/М 54-УО (15 экз.)</w:t>
      </w:r>
      <w:r w:rsidRPr="004746E4">
        <w:rPr>
          <w:rFonts w:asciiTheme="minorHAnsi" w:hAnsiTheme="minorHAnsi" w:cstheme="minorHAnsi"/>
          <w:b/>
          <w:bCs/>
          <w:sz w:val="22"/>
          <w:szCs w:val="22"/>
        </w:rPr>
        <w:br/>
        <w:t>01861/М 54-ЧЗ (2 экз.)</w:t>
      </w:r>
    </w:p>
    <w:p w:rsidR="004746E4" w:rsidRDefault="004746E4" w:rsidP="004746E4">
      <w:pPr>
        <w:contextualSpacing/>
        <w:rPr>
          <w:rFonts w:asciiTheme="minorHAnsi" w:hAnsiTheme="minorHAnsi" w:cstheme="minorHAnsi"/>
          <w:sz w:val="22"/>
          <w:szCs w:val="22"/>
        </w:rPr>
      </w:pPr>
      <w:r w:rsidRPr="004746E4">
        <w:rPr>
          <w:rFonts w:asciiTheme="minorHAnsi" w:hAnsiTheme="minorHAnsi" w:cstheme="minorHAnsi"/>
          <w:b/>
          <w:bCs/>
          <w:sz w:val="22"/>
          <w:szCs w:val="22"/>
        </w:rPr>
        <w:t>Методика написания дневников</w:t>
      </w:r>
      <w:r w:rsidRPr="004746E4">
        <w:rPr>
          <w:rFonts w:asciiTheme="minorHAnsi" w:hAnsiTheme="minorHAnsi" w:cstheme="minorHAnsi"/>
          <w:sz w:val="22"/>
          <w:szCs w:val="22"/>
        </w:rPr>
        <w:t xml:space="preserve"> учебных практик / Первый Санкт-Петербург. гос. мед. ун-т им. акад. И. П. Павлова, каф. терапии фак. с курсом эндокринологии, кардиологии с клиникой им. акад. Г. Ф. Ланга, каф. терапии госпит. с курсом аллергологии и иммунологии им. акад. М. В. Черноруцкого с клиникой ; [сост.: О. Д. Беляева, Е. А. Полякова, Н. А. Корельская и др. ; под ред. Ю. Ш. Халимова, В. И. Трофимова]. - СПб. : РИЦ ПСПбГМУ, 2026. - 14 с. </w:t>
      </w:r>
    </w:p>
    <w:p w:rsidR="004746E4" w:rsidRPr="004746E4" w:rsidRDefault="008D5D30" w:rsidP="004746E4">
      <w:p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Настоящее издание содержит рекомендации к написанию дневников учебных практик дисциплины «Поликлиническая терапия».</w:t>
      </w:r>
    </w:p>
    <w:p w:rsidR="004746E4" w:rsidRDefault="004746E4" w:rsidP="004746E4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</w:p>
    <w:p w:rsidR="00E21070" w:rsidRDefault="00E21070" w:rsidP="00153A3E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</w:p>
    <w:p w:rsidR="00E21070" w:rsidRDefault="00E21070" w:rsidP="00153A3E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Физическая реабилитация</w:t>
      </w:r>
    </w:p>
    <w:p w:rsidR="00E21070" w:rsidRDefault="00E21070" w:rsidP="00153A3E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</w:p>
    <w:p w:rsidR="00E21070" w:rsidRDefault="00E21070" w:rsidP="00153A3E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</w:p>
    <w:p w:rsidR="00E21070" w:rsidRPr="00E21070" w:rsidRDefault="00E21070" w:rsidP="00E21070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E21070">
        <w:rPr>
          <w:rFonts w:asciiTheme="minorHAnsi" w:hAnsiTheme="minorHAnsi" w:cstheme="minorHAnsi"/>
          <w:b/>
          <w:bCs/>
          <w:sz w:val="22"/>
          <w:szCs w:val="22"/>
        </w:rPr>
        <w:t>267 фпо/Ф 50-НО (24 экз.)</w:t>
      </w:r>
    </w:p>
    <w:p w:rsidR="00E21070" w:rsidRDefault="00E21070" w:rsidP="00E21070">
      <w:pPr>
        <w:contextualSpacing/>
        <w:rPr>
          <w:rFonts w:asciiTheme="minorHAnsi" w:hAnsiTheme="minorHAnsi" w:cstheme="minorHAnsi"/>
          <w:sz w:val="22"/>
          <w:szCs w:val="22"/>
        </w:rPr>
      </w:pPr>
      <w:r w:rsidRPr="00E21070">
        <w:rPr>
          <w:rFonts w:asciiTheme="minorHAnsi" w:hAnsiTheme="minorHAnsi" w:cstheme="minorHAnsi"/>
          <w:b/>
          <w:bCs/>
          <w:sz w:val="22"/>
          <w:szCs w:val="22"/>
        </w:rPr>
        <w:t>Физическая реабилитация пациентов</w:t>
      </w:r>
      <w:r w:rsidRPr="00E21070">
        <w:rPr>
          <w:rFonts w:asciiTheme="minorHAnsi" w:hAnsiTheme="minorHAnsi" w:cstheme="minorHAnsi"/>
          <w:sz w:val="22"/>
          <w:szCs w:val="22"/>
        </w:rPr>
        <w:t xml:space="preserve"> после эндопротезирования коленного сустава : учеб.-метод. пособие / [А. А. Кожевин, С. В. Матвеев, А. К. Дулаев и др.] ; Первый Санкт-Петербург. гос. мед. ун-т им. акад. И. П. Павлова, каф. физ. методов лечения и спорт. медицины послевуз. образования. - СПб. : РИЦ ПСПбГМУ, 2026. - 47, [1] с. : ил. - Авт. указаны на обороте тит. л. - Библиогр.: с. 42-44 (22 назв.). </w:t>
      </w:r>
    </w:p>
    <w:p w:rsidR="00E21070" w:rsidRPr="00E21070" w:rsidRDefault="00E21070" w:rsidP="00E21070">
      <w:p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На основе многолетнего опыта работы в области реабилитации авторы описали методики лечебной физической культуры после эндопротезирования коленного сустава.</w:t>
      </w:r>
    </w:p>
    <w:p w:rsidR="00E21070" w:rsidRDefault="00E21070" w:rsidP="00153A3E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</w:p>
    <w:p w:rsidR="00153A3E" w:rsidRDefault="00153A3E" w:rsidP="00153A3E">
      <w:pPr>
        <w:tabs>
          <w:tab w:val="center" w:pos="4677"/>
        </w:tabs>
        <w:jc w:val="center"/>
        <w:rPr>
          <w:rFonts w:asciiTheme="minorHAnsi" w:hAnsiTheme="minorHAnsi" w:cs="Arial"/>
          <w:b/>
          <w:bCs/>
        </w:rPr>
      </w:pPr>
    </w:p>
    <w:p w:rsidR="00A0094D" w:rsidRDefault="00A0094D" w:rsidP="00CD054A">
      <w:pPr>
        <w:jc w:val="center"/>
        <w:rPr>
          <w:rFonts w:asciiTheme="minorHAnsi" w:hAnsiTheme="minorHAnsi" w:cs="Arial"/>
          <w:b/>
        </w:rPr>
      </w:pPr>
    </w:p>
    <w:p w:rsidR="00A0094D" w:rsidRDefault="00A0094D" w:rsidP="00CD054A">
      <w:pPr>
        <w:jc w:val="center"/>
        <w:rPr>
          <w:rFonts w:asciiTheme="minorHAnsi" w:hAnsiTheme="minorHAnsi" w:cs="Arial"/>
          <w:b/>
        </w:rPr>
      </w:pPr>
    </w:p>
    <w:p w:rsidR="002346B2" w:rsidRDefault="002346B2" w:rsidP="00CD054A">
      <w:pPr>
        <w:jc w:val="center"/>
        <w:rPr>
          <w:rFonts w:asciiTheme="minorHAnsi" w:hAnsiTheme="minorHAnsi" w:cs="Arial"/>
          <w:b/>
        </w:rPr>
      </w:pPr>
    </w:p>
    <w:p w:rsidR="002346B2" w:rsidRDefault="002346B2" w:rsidP="00CD054A">
      <w:pPr>
        <w:jc w:val="center"/>
        <w:rPr>
          <w:rFonts w:asciiTheme="minorHAnsi" w:hAnsiTheme="minorHAnsi" w:cs="Arial"/>
          <w:b/>
        </w:rPr>
      </w:pPr>
    </w:p>
    <w:p w:rsidR="002346B2" w:rsidRDefault="002346B2" w:rsidP="00CD054A">
      <w:pPr>
        <w:jc w:val="center"/>
        <w:rPr>
          <w:rFonts w:asciiTheme="minorHAnsi" w:hAnsiTheme="minorHAnsi" w:cs="Arial"/>
          <w:b/>
        </w:rPr>
      </w:pPr>
    </w:p>
    <w:p w:rsidR="00A0094D" w:rsidRDefault="008D5D30" w:rsidP="00CD054A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Физическое воспитание и здоровье</w:t>
      </w:r>
    </w:p>
    <w:p w:rsidR="008D5D30" w:rsidRDefault="008D5D30" w:rsidP="00CD054A">
      <w:pPr>
        <w:jc w:val="center"/>
        <w:rPr>
          <w:rFonts w:asciiTheme="minorHAnsi" w:hAnsiTheme="minorHAnsi" w:cs="Arial"/>
          <w:b/>
        </w:rPr>
      </w:pPr>
    </w:p>
    <w:p w:rsidR="008D5D30" w:rsidRPr="008D5D30" w:rsidRDefault="008D5D30" w:rsidP="008D5D30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8D5D30">
        <w:rPr>
          <w:rFonts w:asciiTheme="minorHAnsi" w:hAnsiTheme="minorHAnsi" w:cstheme="minorHAnsi"/>
          <w:b/>
          <w:bCs/>
          <w:sz w:val="22"/>
          <w:szCs w:val="22"/>
        </w:rPr>
        <w:t>75я7</w:t>
      </w:r>
      <w:r w:rsidRPr="008D5D30">
        <w:rPr>
          <w:rFonts w:asciiTheme="minorHAnsi" w:hAnsiTheme="minorHAnsi" w:cstheme="minorHAnsi"/>
          <w:b/>
          <w:bCs/>
          <w:sz w:val="22"/>
          <w:szCs w:val="22"/>
        </w:rPr>
        <w:br/>
        <w:t>М 54</w:t>
      </w:r>
      <w:r w:rsidRPr="008D5D30">
        <w:rPr>
          <w:rFonts w:asciiTheme="minorHAnsi" w:hAnsiTheme="minorHAnsi" w:cstheme="minorHAnsi"/>
          <w:b/>
          <w:bCs/>
          <w:sz w:val="22"/>
          <w:szCs w:val="22"/>
        </w:rPr>
        <w:br/>
        <w:t>П 17/597/М 54-НО (2 экз.)</w:t>
      </w:r>
      <w:r w:rsidRPr="008D5D30">
        <w:rPr>
          <w:rFonts w:asciiTheme="minorHAnsi" w:hAnsiTheme="minorHAnsi" w:cstheme="minorHAnsi"/>
          <w:b/>
          <w:bCs/>
          <w:sz w:val="22"/>
          <w:szCs w:val="22"/>
        </w:rPr>
        <w:br/>
        <w:t>01863/М 54-УО (20 экз.)</w:t>
      </w:r>
      <w:r w:rsidRPr="008D5D30">
        <w:rPr>
          <w:rFonts w:asciiTheme="minorHAnsi" w:hAnsiTheme="minorHAnsi" w:cstheme="minorHAnsi"/>
          <w:b/>
          <w:bCs/>
          <w:sz w:val="22"/>
          <w:szCs w:val="22"/>
        </w:rPr>
        <w:br/>
        <w:t>01863/М 54-ЧЗ (2 экз.)</w:t>
      </w:r>
    </w:p>
    <w:p w:rsidR="008D5D30" w:rsidRDefault="008D5D30" w:rsidP="008D5D30">
      <w:pPr>
        <w:contextualSpacing/>
        <w:rPr>
          <w:rFonts w:asciiTheme="minorHAnsi" w:hAnsiTheme="minorHAnsi" w:cstheme="minorHAnsi"/>
          <w:sz w:val="22"/>
          <w:szCs w:val="22"/>
        </w:rPr>
      </w:pPr>
      <w:r w:rsidRPr="008D5D30">
        <w:rPr>
          <w:rFonts w:asciiTheme="minorHAnsi" w:hAnsiTheme="minorHAnsi" w:cstheme="minorHAnsi"/>
          <w:b/>
          <w:bCs/>
          <w:sz w:val="22"/>
          <w:szCs w:val="22"/>
        </w:rPr>
        <w:t>Методики инклюзивного физического</w:t>
      </w:r>
      <w:r w:rsidRPr="008D5D30">
        <w:rPr>
          <w:rFonts w:asciiTheme="minorHAnsi" w:hAnsiTheme="minorHAnsi" w:cstheme="minorHAnsi"/>
          <w:sz w:val="22"/>
          <w:szCs w:val="22"/>
        </w:rPr>
        <w:t xml:space="preserve"> воспитания студентов с инвалидностью : учеб. пособие / Первый Санкт-Петербург. гос. мед. ун-т им. акад. И. П. Павлова, каф. физ. воспитания и здоровья им. Н. А. Лебедева ; [сост.: А. А. Потапчук, Е. Е. Митрофанова, О. А. Гусева и др. ; под ред. А. А. Потапчук]. - СПб. : РИЦ ПСПбГМУ, 2026. - 42 с. - Сост. указаны на обороте тит. л. - Библиогр.: с. 22-23 (13 назв.). </w:t>
      </w:r>
    </w:p>
    <w:p w:rsidR="008D5D30" w:rsidRPr="008D5D30" w:rsidRDefault="008D5D30" w:rsidP="008D5D30">
      <w:pPr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 пособии представлены различные методики физического воспитания, которые рекомендовано применять в учебном процессе при организации занятий со студентами специальной медицинской группы, такие как основная гимнастика, плавание, спортивные игры, дартс, настольный теннис, бадминтон, скандинавская ходьба.</w:t>
      </w:r>
    </w:p>
    <w:p w:rsidR="008D5D30" w:rsidRDefault="008D5D30" w:rsidP="00CD054A">
      <w:pPr>
        <w:jc w:val="center"/>
        <w:rPr>
          <w:rFonts w:asciiTheme="minorHAnsi" w:hAnsiTheme="minorHAnsi" w:cs="Arial"/>
          <w:b/>
        </w:rPr>
      </w:pPr>
    </w:p>
    <w:p w:rsidR="00607F25" w:rsidRDefault="00607F25" w:rsidP="00CD054A">
      <w:pPr>
        <w:jc w:val="center"/>
        <w:rPr>
          <w:rFonts w:asciiTheme="minorHAnsi" w:hAnsiTheme="minorHAnsi" w:cs="Arial"/>
          <w:b/>
        </w:rPr>
      </w:pPr>
      <w:bookmarkStart w:id="0" w:name="_GoBack"/>
      <w:bookmarkEnd w:id="0"/>
    </w:p>
    <w:p w:rsidR="00607F25" w:rsidRDefault="00607F25" w:rsidP="00CD054A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Хирургия</w:t>
      </w:r>
    </w:p>
    <w:p w:rsidR="00607F25" w:rsidRDefault="00607F25" w:rsidP="00CD054A">
      <w:pPr>
        <w:jc w:val="center"/>
        <w:rPr>
          <w:rFonts w:asciiTheme="minorHAnsi" w:hAnsiTheme="minorHAnsi" w:cs="Arial"/>
          <w:b/>
        </w:rPr>
      </w:pPr>
    </w:p>
    <w:p w:rsidR="00607F25" w:rsidRPr="00607F25" w:rsidRDefault="00607F25" w:rsidP="00607F25">
      <w:pPr>
        <w:spacing w:after="240"/>
        <w:contextualSpacing/>
        <w:rPr>
          <w:rFonts w:asciiTheme="minorHAnsi" w:hAnsiTheme="minorHAnsi" w:cstheme="minorHAnsi"/>
          <w:sz w:val="22"/>
          <w:szCs w:val="22"/>
        </w:rPr>
      </w:pPr>
      <w:r w:rsidRPr="00607F25">
        <w:rPr>
          <w:rFonts w:asciiTheme="minorHAnsi" w:hAnsiTheme="minorHAnsi" w:cstheme="minorHAnsi"/>
          <w:b/>
          <w:bCs/>
          <w:sz w:val="22"/>
          <w:szCs w:val="22"/>
        </w:rPr>
        <w:t>54.5я7</w:t>
      </w:r>
      <w:r w:rsidRPr="00607F25">
        <w:rPr>
          <w:rFonts w:asciiTheme="minorHAnsi" w:hAnsiTheme="minorHAnsi" w:cstheme="minorHAnsi"/>
          <w:b/>
          <w:bCs/>
          <w:sz w:val="22"/>
          <w:szCs w:val="22"/>
        </w:rPr>
        <w:br/>
        <w:t>И 74</w:t>
      </w:r>
      <w:r w:rsidRPr="00607F25">
        <w:rPr>
          <w:rFonts w:asciiTheme="minorHAnsi" w:hAnsiTheme="minorHAnsi" w:cstheme="minorHAnsi"/>
          <w:b/>
          <w:bCs/>
          <w:sz w:val="22"/>
          <w:szCs w:val="22"/>
        </w:rPr>
        <w:br/>
        <w:t>П 17/598/И 74-НО (2 экз.)</w:t>
      </w:r>
      <w:r w:rsidRPr="00607F25">
        <w:rPr>
          <w:rFonts w:asciiTheme="minorHAnsi" w:hAnsiTheme="minorHAnsi" w:cstheme="minorHAnsi"/>
          <w:b/>
          <w:bCs/>
          <w:sz w:val="22"/>
          <w:szCs w:val="22"/>
        </w:rPr>
        <w:br/>
        <w:t>01864/И 74-УО (20 экз.)</w:t>
      </w:r>
      <w:r w:rsidRPr="00607F25">
        <w:rPr>
          <w:rFonts w:asciiTheme="minorHAnsi" w:hAnsiTheme="minorHAnsi" w:cstheme="minorHAnsi"/>
          <w:b/>
          <w:bCs/>
          <w:sz w:val="22"/>
          <w:szCs w:val="22"/>
        </w:rPr>
        <w:br/>
        <w:t>01864/И 74-ЧЗ (2 экз.)</w:t>
      </w:r>
    </w:p>
    <w:p w:rsidR="00607F25" w:rsidRDefault="00607F25" w:rsidP="00607F25">
      <w:pPr>
        <w:contextualSpacing/>
        <w:rPr>
          <w:rFonts w:asciiTheme="minorHAnsi" w:hAnsiTheme="minorHAnsi" w:cstheme="minorHAnsi"/>
          <w:sz w:val="22"/>
          <w:szCs w:val="22"/>
        </w:rPr>
      </w:pPr>
      <w:r w:rsidRPr="00607F25">
        <w:rPr>
          <w:rFonts w:asciiTheme="minorHAnsi" w:hAnsiTheme="minorHAnsi" w:cstheme="minorHAnsi"/>
          <w:sz w:val="22"/>
          <w:szCs w:val="22"/>
        </w:rPr>
        <w:t>Инфузионная терапия в хирургической практике : учеб.-метод. пособие для студентов 6 курса лечеб. фак. и студентов 5 курса педиатр. фак. / [А. Ю. Корольков, Ю. С. Андожская, Д. П. Грицаенко, В. Ю. Ульченко ; под ред. В. В. Давыденко, А. Ю. Королькова] ; Первый Санкт-Петербург. гос. мед. ун-т им. акад. И. П. Павлова, каф. хирургии госпит. № 2 с клиникой им. акад. Ф. Г. Углова. - СПб. : РИЦ ПСПбГМУ, 2026. - 39, [1] с. - Авт. указаны на обороте тит. л. - Библиогр.: с. 39-40 (25 назв.</w:t>
      </w:r>
    </w:p>
    <w:p w:rsidR="00607F25" w:rsidRPr="00607F25" w:rsidRDefault="00607F25" w:rsidP="00607F25">
      <w:pPr>
        <w:contextualSpacing/>
        <w:rPr>
          <w:rFonts w:asciiTheme="minorHAnsi" w:hAnsiTheme="minorHAnsi" w:cstheme="minorHAnsi"/>
          <w:sz w:val="22"/>
          <w:szCs w:val="22"/>
        </w:rPr>
      </w:pPr>
      <w:r w:rsidRPr="00607F25">
        <w:rPr>
          <w:rFonts w:asciiTheme="minorHAnsi" w:hAnsiTheme="minorHAnsi" w:cstheme="minorHAnsi"/>
          <w:sz w:val="22"/>
          <w:szCs w:val="22"/>
        </w:rPr>
        <w:t>В пособии освещены вопросы инфузионной терапии в хирургической практике, основное внимание уделяется применению различных видов инфузионных растворов в неотложной и плановой хирургии.</w:t>
      </w:r>
    </w:p>
    <w:p w:rsidR="00607F25" w:rsidRDefault="00607F25" w:rsidP="00CD054A">
      <w:pPr>
        <w:jc w:val="center"/>
        <w:rPr>
          <w:rFonts w:asciiTheme="minorHAnsi" w:hAnsiTheme="minorHAnsi" w:cs="Arial"/>
          <w:b/>
        </w:rPr>
      </w:pPr>
    </w:p>
    <w:p w:rsidR="00DF161F" w:rsidRDefault="00DF161F" w:rsidP="00CD054A">
      <w:pPr>
        <w:jc w:val="center"/>
        <w:rPr>
          <w:rFonts w:asciiTheme="minorHAnsi" w:hAnsiTheme="minorHAnsi" w:cs="Arial"/>
          <w:b/>
        </w:rPr>
      </w:pPr>
    </w:p>
    <w:p w:rsidR="00DC1AC7" w:rsidRPr="00182F48" w:rsidRDefault="00DC1AC7" w:rsidP="00DC1AC7">
      <w:pPr>
        <w:jc w:val="center"/>
        <w:rPr>
          <w:rFonts w:asciiTheme="minorHAnsi" w:hAnsiTheme="minorHAnsi" w:cs="Arial"/>
          <w:sz w:val="22"/>
          <w:szCs w:val="22"/>
        </w:rPr>
      </w:pPr>
    </w:p>
    <w:sectPr w:rsidR="00DC1AC7" w:rsidRPr="00182F48" w:rsidSect="00FC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7E7" w:rsidRDefault="002A47E7" w:rsidP="00D40070">
      <w:r>
        <w:separator/>
      </w:r>
    </w:p>
  </w:endnote>
  <w:endnote w:type="continuationSeparator" w:id="0">
    <w:p w:rsidR="002A47E7" w:rsidRDefault="002A47E7" w:rsidP="00D4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7E7" w:rsidRDefault="002A47E7" w:rsidP="00D40070">
      <w:r>
        <w:separator/>
      </w:r>
    </w:p>
  </w:footnote>
  <w:footnote w:type="continuationSeparator" w:id="0">
    <w:p w:rsidR="002A47E7" w:rsidRDefault="002A47E7" w:rsidP="00D40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942"/>
    <w:rsid w:val="00000084"/>
    <w:rsid w:val="00000421"/>
    <w:rsid w:val="00000891"/>
    <w:rsid w:val="0000093E"/>
    <w:rsid w:val="00001384"/>
    <w:rsid w:val="00001D27"/>
    <w:rsid w:val="00002A6A"/>
    <w:rsid w:val="00002B8A"/>
    <w:rsid w:val="00003078"/>
    <w:rsid w:val="00003959"/>
    <w:rsid w:val="00005404"/>
    <w:rsid w:val="000058D5"/>
    <w:rsid w:val="0000726F"/>
    <w:rsid w:val="00007560"/>
    <w:rsid w:val="0001050A"/>
    <w:rsid w:val="00010B15"/>
    <w:rsid w:val="00010DB6"/>
    <w:rsid w:val="00011025"/>
    <w:rsid w:val="0001202F"/>
    <w:rsid w:val="00013B17"/>
    <w:rsid w:val="00013FB4"/>
    <w:rsid w:val="0002007F"/>
    <w:rsid w:val="00020E20"/>
    <w:rsid w:val="0002130C"/>
    <w:rsid w:val="00021D49"/>
    <w:rsid w:val="00021EDE"/>
    <w:rsid w:val="000230BA"/>
    <w:rsid w:val="00023F71"/>
    <w:rsid w:val="0002571C"/>
    <w:rsid w:val="00025822"/>
    <w:rsid w:val="000260DC"/>
    <w:rsid w:val="0002611B"/>
    <w:rsid w:val="0002657A"/>
    <w:rsid w:val="000303F1"/>
    <w:rsid w:val="00030F6F"/>
    <w:rsid w:val="00033714"/>
    <w:rsid w:val="00033F49"/>
    <w:rsid w:val="00034B2A"/>
    <w:rsid w:val="00034F39"/>
    <w:rsid w:val="0003509A"/>
    <w:rsid w:val="000366D7"/>
    <w:rsid w:val="000408B8"/>
    <w:rsid w:val="00043101"/>
    <w:rsid w:val="000432CB"/>
    <w:rsid w:val="00043481"/>
    <w:rsid w:val="0004399E"/>
    <w:rsid w:val="00043EE4"/>
    <w:rsid w:val="00044B5F"/>
    <w:rsid w:val="00045048"/>
    <w:rsid w:val="0004585A"/>
    <w:rsid w:val="00045980"/>
    <w:rsid w:val="00045C34"/>
    <w:rsid w:val="00046BA7"/>
    <w:rsid w:val="0004752E"/>
    <w:rsid w:val="0005084F"/>
    <w:rsid w:val="00052049"/>
    <w:rsid w:val="000532AB"/>
    <w:rsid w:val="000539B3"/>
    <w:rsid w:val="000557FF"/>
    <w:rsid w:val="00055DFF"/>
    <w:rsid w:val="00060F42"/>
    <w:rsid w:val="000611F1"/>
    <w:rsid w:val="00061725"/>
    <w:rsid w:val="00061DAC"/>
    <w:rsid w:val="00063477"/>
    <w:rsid w:val="00063B63"/>
    <w:rsid w:val="000657C2"/>
    <w:rsid w:val="00066554"/>
    <w:rsid w:val="0006677A"/>
    <w:rsid w:val="000676B2"/>
    <w:rsid w:val="000676D9"/>
    <w:rsid w:val="00067827"/>
    <w:rsid w:val="00073F7B"/>
    <w:rsid w:val="000779D8"/>
    <w:rsid w:val="00080A4A"/>
    <w:rsid w:val="000813F8"/>
    <w:rsid w:val="00081852"/>
    <w:rsid w:val="000825DE"/>
    <w:rsid w:val="00082607"/>
    <w:rsid w:val="00083C90"/>
    <w:rsid w:val="00084BE5"/>
    <w:rsid w:val="00084E56"/>
    <w:rsid w:val="00084F06"/>
    <w:rsid w:val="000852C6"/>
    <w:rsid w:val="0008584A"/>
    <w:rsid w:val="000863C0"/>
    <w:rsid w:val="00086833"/>
    <w:rsid w:val="00087644"/>
    <w:rsid w:val="00087BDC"/>
    <w:rsid w:val="00087FEF"/>
    <w:rsid w:val="0009026E"/>
    <w:rsid w:val="00092234"/>
    <w:rsid w:val="0009279C"/>
    <w:rsid w:val="0009334E"/>
    <w:rsid w:val="000933D4"/>
    <w:rsid w:val="00093DF4"/>
    <w:rsid w:val="00094914"/>
    <w:rsid w:val="00094B50"/>
    <w:rsid w:val="0009562E"/>
    <w:rsid w:val="000956EB"/>
    <w:rsid w:val="0009607F"/>
    <w:rsid w:val="000962C8"/>
    <w:rsid w:val="000963FC"/>
    <w:rsid w:val="000978E2"/>
    <w:rsid w:val="000A0361"/>
    <w:rsid w:val="000A0A16"/>
    <w:rsid w:val="000A1599"/>
    <w:rsid w:val="000A1ABF"/>
    <w:rsid w:val="000A1EC0"/>
    <w:rsid w:val="000A2E5C"/>
    <w:rsid w:val="000A3982"/>
    <w:rsid w:val="000A52E6"/>
    <w:rsid w:val="000A5927"/>
    <w:rsid w:val="000B0843"/>
    <w:rsid w:val="000B0E85"/>
    <w:rsid w:val="000B139F"/>
    <w:rsid w:val="000B1A13"/>
    <w:rsid w:val="000B35D3"/>
    <w:rsid w:val="000B442E"/>
    <w:rsid w:val="000B6017"/>
    <w:rsid w:val="000B6894"/>
    <w:rsid w:val="000B6C09"/>
    <w:rsid w:val="000B6C45"/>
    <w:rsid w:val="000B7209"/>
    <w:rsid w:val="000B742A"/>
    <w:rsid w:val="000C02CA"/>
    <w:rsid w:val="000C0D65"/>
    <w:rsid w:val="000C1CC4"/>
    <w:rsid w:val="000C245B"/>
    <w:rsid w:val="000C2B45"/>
    <w:rsid w:val="000C5133"/>
    <w:rsid w:val="000C6125"/>
    <w:rsid w:val="000C66E7"/>
    <w:rsid w:val="000C68FB"/>
    <w:rsid w:val="000C7639"/>
    <w:rsid w:val="000D0435"/>
    <w:rsid w:val="000D05E4"/>
    <w:rsid w:val="000D069D"/>
    <w:rsid w:val="000D0A28"/>
    <w:rsid w:val="000D0CDA"/>
    <w:rsid w:val="000D16A8"/>
    <w:rsid w:val="000D1EE5"/>
    <w:rsid w:val="000D22CC"/>
    <w:rsid w:val="000D2FEE"/>
    <w:rsid w:val="000D428A"/>
    <w:rsid w:val="000D4826"/>
    <w:rsid w:val="000D4A25"/>
    <w:rsid w:val="000D7374"/>
    <w:rsid w:val="000D7430"/>
    <w:rsid w:val="000D7B99"/>
    <w:rsid w:val="000E0F9E"/>
    <w:rsid w:val="000E12E9"/>
    <w:rsid w:val="000E2577"/>
    <w:rsid w:val="000E3709"/>
    <w:rsid w:val="000E4E2D"/>
    <w:rsid w:val="000E5AA0"/>
    <w:rsid w:val="000E7187"/>
    <w:rsid w:val="000E7910"/>
    <w:rsid w:val="000F0272"/>
    <w:rsid w:val="000F13B0"/>
    <w:rsid w:val="000F1938"/>
    <w:rsid w:val="000F1F07"/>
    <w:rsid w:val="000F4E36"/>
    <w:rsid w:val="000F7007"/>
    <w:rsid w:val="000F710D"/>
    <w:rsid w:val="000F73E8"/>
    <w:rsid w:val="000F7CA9"/>
    <w:rsid w:val="001002A9"/>
    <w:rsid w:val="00101122"/>
    <w:rsid w:val="00101503"/>
    <w:rsid w:val="00101681"/>
    <w:rsid w:val="00103967"/>
    <w:rsid w:val="001055DD"/>
    <w:rsid w:val="00106C2F"/>
    <w:rsid w:val="001079CF"/>
    <w:rsid w:val="00107A54"/>
    <w:rsid w:val="00107C48"/>
    <w:rsid w:val="00110165"/>
    <w:rsid w:val="00110D4F"/>
    <w:rsid w:val="00110F8D"/>
    <w:rsid w:val="001116F8"/>
    <w:rsid w:val="001118FA"/>
    <w:rsid w:val="00111E16"/>
    <w:rsid w:val="00113B6A"/>
    <w:rsid w:val="00113D4F"/>
    <w:rsid w:val="001168F1"/>
    <w:rsid w:val="00116E81"/>
    <w:rsid w:val="00117723"/>
    <w:rsid w:val="00120170"/>
    <w:rsid w:val="0012031A"/>
    <w:rsid w:val="0012167F"/>
    <w:rsid w:val="001233CE"/>
    <w:rsid w:val="001240CB"/>
    <w:rsid w:val="00124718"/>
    <w:rsid w:val="00125C6F"/>
    <w:rsid w:val="0012698B"/>
    <w:rsid w:val="00127131"/>
    <w:rsid w:val="001276CD"/>
    <w:rsid w:val="00130051"/>
    <w:rsid w:val="00130DB7"/>
    <w:rsid w:val="001325B7"/>
    <w:rsid w:val="0013363D"/>
    <w:rsid w:val="0013443E"/>
    <w:rsid w:val="00134AE7"/>
    <w:rsid w:val="00134BA1"/>
    <w:rsid w:val="001354FE"/>
    <w:rsid w:val="00135520"/>
    <w:rsid w:val="0013678A"/>
    <w:rsid w:val="00140434"/>
    <w:rsid w:val="00141309"/>
    <w:rsid w:val="00143CBC"/>
    <w:rsid w:val="001441B8"/>
    <w:rsid w:val="001442D2"/>
    <w:rsid w:val="0014454A"/>
    <w:rsid w:val="00144AD1"/>
    <w:rsid w:val="00144C67"/>
    <w:rsid w:val="00144CEE"/>
    <w:rsid w:val="00145159"/>
    <w:rsid w:val="00145194"/>
    <w:rsid w:val="00145FD9"/>
    <w:rsid w:val="00146346"/>
    <w:rsid w:val="001468C6"/>
    <w:rsid w:val="00147324"/>
    <w:rsid w:val="00147924"/>
    <w:rsid w:val="00150114"/>
    <w:rsid w:val="00150322"/>
    <w:rsid w:val="00150BF8"/>
    <w:rsid w:val="00153A3E"/>
    <w:rsid w:val="00153E6B"/>
    <w:rsid w:val="0015457F"/>
    <w:rsid w:val="00156910"/>
    <w:rsid w:val="00156DFF"/>
    <w:rsid w:val="00156ED8"/>
    <w:rsid w:val="00156F72"/>
    <w:rsid w:val="00157ACF"/>
    <w:rsid w:val="001608C3"/>
    <w:rsid w:val="001610B1"/>
    <w:rsid w:val="001647BE"/>
    <w:rsid w:val="00164D60"/>
    <w:rsid w:val="0016551E"/>
    <w:rsid w:val="00165781"/>
    <w:rsid w:val="00166CC6"/>
    <w:rsid w:val="0016706C"/>
    <w:rsid w:val="0017027B"/>
    <w:rsid w:val="00170866"/>
    <w:rsid w:val="001722F4"/>
    <w:rsid w:val="0017286D"/>
    <w:rsid w:val="00172C60"/>
    <w:rsid w:val="00173906"/>
    <w:rsid w:val="00174238"/>
    <w:rsid w:val="00174A04"/>
    <w:rsid w:val="001754EA"/>
    <w:rsid w:val="00176A59"/>
    <w:rsid w:val="00176A8F"/>
    <w:rsid w:val="00176C9A"/>
    <w:rsid w:val="0017770C"/>
    <w:rsid w:val="00177F68"/>
    <w:rsid w:val="00180A1A"/>
    <w:rsid w:val="0018132C"/>
    <w:rsid w:val="00182E82"/>
    <w:rsid w:val="00182F48"/>
    <w:rsid w:val="00182FA0"/>
    <w:rsid w:val="00183810"/>
    <w:rsid w:val="00185D44"/>
    <w:rsid w:val="001860F0"/>
    <w:rsid w:val="00186584"/>
    <w:rsid w:val="001902ED"/>
    <w:rsid w:val="001903C0"/>
    <w:rsid w:val="00190820"/>
    <w:rsid w:val="00191F65"/>
    <w:rsid w:val="001924A9"/>
    <w:rsid w:val="001938F0"/>
    <w:rsid w:val="0019456A"/>
    <w:rsid w:val="00194963"/>
    <w:rsid w:val="001951FA"/>
    <w:rsid w:val="00195AC6"/>
    <w:rsid w:val="00197F44"/>
    <w:rsid w:val="001A06E7"/>
    <w:rsid w:val="001A1787"/>
    <w:rsid w:val="001A19E9"/>
    <w:rsid w:val="001A22C3"/>
    <w:rsid w:val="001A27AE"/>
    <w:rsid w:val="001A27FD"/>
    <w:rsid w:val="001A31FA"/>
    <w:rsid w:val="001A3C58"/>
    <w:rsid w:val="001A479F"/>
    <w:rsid w:val="001A5FEF"/>
    <w:rsid w:val="001A6FAB"/>
    <w:rsid w:val="001A7CB0"/>
    <w:rsid w:val="001B004C"/>
    <w:rsid w:val="001B02E8"/>
    <w:rsid w:val="001B04D6"/>
    <w:rsid w:val="001B0CD4"/>
    <w:rsid w:val="001B19EE"/>
    <w:rsid w:val="001B250A"/>
    <w:rsid w:val="001B3100"/>
    <w:rsid w:val="001B3ADD"/>
    <w:rsid w:val="001B3BA3"/>
    <w:rsid w:val="001B3F96"/>
    <w:rsid w:val="001B585B"/>
    <w:rsid w:val="001B6877"/>
    <w:rsid w:val="001B7070"/>
    <w:rsid w:val="001C0FB6"/>
    <w:rsid w:val="001C116F"/>
    <w:rsid w:val="001C33C1"/>
    <w:rsid w:val="001C42D2"/>
    <w:rsid w:val="001C4951"/>
    <w:rsid w:val="001C4D3D"/>
    <w:rsid w:val="001C5495"/>
    <w:rsid w:val="001C6907"/>
    <w:rsid w:val="001C75EF"/>
    <w:rsid w:val="001D0D70"/>
    <w:rsid w:val="001D2921"/>
    <w:rsid w:val="001D2B09"/>
    <w:rsid w:val="001D30DC"/>
    <w:rsid w:val="001D4B68"/>
    <w:rsid w:val="001D4CC3"/>
    <w:rsid w:val="001D4F36"/>
    <w:rsid w:val="001D52C8"/>
    <w:rsid w:val="001D5F08"/>
    <w:rsid w:val="001D6B54"/>
    <w:rsid w:val="001D78D3"/>
    <w:rsid w:val="001E0842"/>
    <w:rsid w:val="001E125D"/>
    <w:rsid w:val="001E192E"/>
    <w:rsid w:val="001E41F1"/>
    <w:rsid w:val="001E58EC"/>
    <w:rsid w:val="001E6B9B"/>
    <w:rsid w:val="001E6EB4"/>
    <w:rsid w:val="001E778F"/>
    <w:rsid w:val="001E7C1C"/>
    <w:rsid w:val="001F0618"/>
    <w:rsid w:val="001F07CD"/>
    <w:rsid w:val="001F12AC"/>
    <w:rsid w:val="001F1674"/>
    <w:rsid w:val="001F308C"/>
    <w:rsid w:val="001F3DF6"/>
    <w:rsid w:val="001F415F"/>
    <w:rsid w:val="001F4853"/>
    <w:rsid w:val="001F49FB"/>
    <w:rsid w:val="001F4D4F"/>
    <w:rsid w:val="001F4FD2"/>
    <w:rsid w:val="001F6084"/>
    <w:rsid w:val="001F6B0D"/>
    <w:rsid w:val="001F6D58"/>
    <w:rsid w:val="001F7109"/>
    <w:rsid w:val="001F74DC"/>
    <w:rsid w:val="002006E2"/>
    <w:rsid w:val="00202F2F"/>
    <w:rsid w:val="00204A66"/>
    <w:rsid w:val="002058A5"/>
    <w:rsid w:val="0020593B"/>
    <w:rsid w:val="00205996"/>
    <w:rsid w:val="00206A04"/>
    <w:rsid w:val="00207698"/>
    <w:rsid w:val="00207B90"/>
    <w:rsid w:val="00210657"/>
    <w:rsid w:val="0021077F"/>
    <w:rsid w:val="002108AA"/>
    <w:rsid w:val="00210B98"/>
    <w:rsid w:val="00210C33"/>
    <w:rsid w:val="00210C64"/>
    <w:rsid w:val="00210D6E"/>
    <w:rsid w:val="002119B2"/>
    <w:rsid w:val="002148FC"/>
    <w:rsid w:val="002161FD"/>
    <w:rsid w:val="00217F52"/>
    <w:rsid w:val="00220F8A"/>
    <w:rsid w:val="00221494"/>
    <w:rsid w:val="00223BF4"/>
    <w:rsid w:val="00224B90"/>
    <w:rsid w:val="002257A4"/>
    <w:rsid w:val="002267CA"/>
    <w:rsid w:val="00230D78"/>
    <w:rsid w:val="00231AF8"/>
    <w:rsid w:val="00232C7B"/>
    <w:rsid w:val="002340BD"/>
    <w:rsid w:val="002346B2"/>
    <w:rsid w:val="002400F1"/>
    <w:rsid w:val="00240538"/>
    <w:rsid w:val="00240777"/>
    <w:rsid w:val="00241D3F"/>
    <w:rsid w:val="0024227A"/>
    <w:rsid w:val="00242603"/>
    <w:rsid w:val="002430E3"/>
    <w:rsid w:val="00245B81"/>
    <w:rsid w:val="002462A2"/>
    <w:rsid w:val="00246500"/>
    <w:rsid w:val="00246D3D"/>
    <w:rsid w:val="00246EA8"/>
    <w:rsid w:val="00246F3F"/>
    <w:rsid w:val="002472E3"/>
    <w:rsid w:val="00247384"/>
    <w:rsid w:val="00247F27"/>
    <w:rsid w:val="00250AB8"/>
    <w:rsid w:val="00254E30"/>
    <w:rsid w:val="002558F1"/>
    <w:rsid w:val="002559EF"/>
    <w:rsid w:val="0025622D"/>
    <w:rsid w:val="002564CA"/>
    <w:rsid w:val="00256A5F"/>
    <w:rsid w:val="002604E9"/>
    <w:rsid w:val="00260886"/>
    <w:rsid w:val="0026143D"/>
    <w:rsid w:val="002627FE"/>
    <w:rsid w:val="00262C45"/>
    <w:rsid w:val="00262C61"/>
    <w:rsid w:val="0026349B"/>
    <w:rsid w:val="002634DC"/>
    <w:rsid w:val="00263949"/>
    <w:rsid w:val="00263E40"/>
    <w:rsid w:val="00264A98"/>
    <w:rsid w:val="0026609A"/>
    <w:rsid w:val="002667F6"/>
    <w:rsid w:val="00266F11"/>
    <w:rsid w:val="00270642"/>
    <w:rsid w:val="00270D54"/>
    <w:rsid w:val="00271E87"/>
    <w:rsid w:val="0027332C"/>
    <w:rsid w:val="00274CFD"/>
    <w:rsid w:val="0027510F"/>
    <w:rsid w:val="0027585F"/>
    <w:rsid w:val="00275AB3"/>
    <w:rsid w:val="00275CA4"/>
    <w:rsid w:val="00275FFA"/>
    <w:rsid w:val="00276411"/>
    <w:rsid w:val="00276D87"/>
    <w:rsid w:val="00277AC9"/>
    <w:rsid w:val="00277F9F"/>
    <w:rsid w:val="002805FF"/>
    <w:rsid w:val="0028186A"/>
    <w:rsid w:val="00282630"/>
    <w:rsid w:val="0028305A"/>
    <w:rsid w:val="00283E65"/>
    <w:rsid w:val="00284F0C"/>
    <w:rsid w:val="002858D3"/>
    <w:rsid w:val="00285CAD"/>
    <w:rsid w:val="002872F7"/>
    <w:rsid w:val="0028792A"/>
    <w:rsid w:val="00287AB4"/>
    <w:rsid w:val="00287AE3"/>
    <w:rsid w:val="00294725"/>
    <w:rsid w:val="002957DD"/>
    <w:rsid w:val="0029591F"/>
    <w:rsid w:val="00296876"/>
    <w:rsid w:val="002A0CFB"/>
    <w:rsid w:val="002A244E"/>
    <w:rsid w:val="002A284B"/>
    <w:rsid w:val="002A2B1A"/>
    <w:rsid w:val="002A2F31"/>
    <w:rsid w:val="002A32DD"/>
    <w:rsid w:val="002A3A3D"/>
    <w:rsid w:val="002A46B7"/>
    <w:rsid w:val="002A47E7"/>
    <w:rsid w:val="002A4BC9"/>
    <w:rsid w:val="002A6593"/>
    <w:rsid w:val="002A6F74"/>
    <w:rsid w:val="002B035B"/>
    <w:rsid w:val="002B1D73"/>
    <w:rsid w:val="002B287A"/>
    <w:rsid w:val="002B2EA0"/>
    <w:rsid w:val="002B4423"/>
    <w:rsid w:val="002B498E"/>
    <w:rsid w:val="002B576E"/>
    <w:rsid w:val="002B579F"/>
    <w:rsid w:val="002B5875"/>
    <w:rsid w:val="002B65D9"/>
    <w:rsid w:val="002B65FE"/>
    <w:rsid w:val="002B719D"/>
    <w:rsid w:val="002C0F79"/>
    <w:rsid w:val="002C1C51"/>
    <w:rsid w:val="002C1E32"/>
    <w:rsid w:val="002C1ED4"/>
    <w:rsid w:val="002C20B3"/>
    <w:rsid w:val="002C4045"/>
    <w:rsid w:val="002C416C"/>
    <w:rsid w:val="002C5425"/>
    <w:rsid w:val="002C5D04"/>
    <w:rsid w:val="002C68F9"/>
    <w:rsid w:val="002C69A3"/>
    <w:rsid w:val="002C6FE0"/>
    <w:rsid w:val="002C7068"/>
    <w:rsid w:val="002C7E66"/>
    <w:rsid w:val="002D0292"/>
    <w:rsid w:val="002D0F90"/>
    <w:rsid w:val="002D201F"/>
    <w:rsid w:val="002D289F"/>
    <w:rsid w:val="002D3397"/>
    <w:rsid w:val="002D35AD"/>
    <w:rsid w:val="002D38AA"/>
    <w:rsid w:val="002D4D29"/>
    <w:rsid w:val="002D5408"/>
    <w:rsid w:val="002D596A"/>
    <w:rsid w:val="002D6886"/>
    <w:rsid w:val="002D738F"/>
    <w:rsid w:val="002E0CF0"/>
    <w:rsid w:val="002E0DC6"/>
    <w:rsid w:val="002E20F1"/>
    <w:rsid w:val="002E24C8"/>
    <w:rsid w:val="002E2E95"/>
    <w:rsid w:val="002E338C"/>
    <w:rsid w:val="002E3931"/>
    <w:rsid w:val="002E3C04"/>
    <w:rsid w:val="002E44C9"/>
    <w:rsid w:val="002E4D5F"/>
    <w:rsid w:val="002E5243"/>
    <w:rsid w:val="002E55C1"/>
    <w:rsid w:val="002E667B"/>
    <w:rsid w:val="002E72F3"/>
    <w:rsid w:val="002E7895"/>
    <w:rsid w:val="002E7A7C"/>
    <w:rsid w:val="002E7B85"/>
    <w:rsid w:val="002F0EBD"/>
    <w:rsid w:val="002F10B5"/>
    <w:rsid w:val="002F2FEB"/>
    <w:rsid w:val="002F360D"/>
    <w:rsid w:val="002F3715"/>
    <w:rsid w:val="002F502A"/>
    <w:rsid w:val="002F5F03"/>
    <w:rsid w:val="002F686C"/>
    <w:rsid w:val="002F6C15"/>
    <w:rsid w:val="002F751B"/>
    <w:rsid w:val="002F7A33"/>
    <w:rsid w:val="0030004A"/>
    <w:rsid w:val="0030445A"/>
    <w:rsid w:val="003069E2"/>
    <w:rsid w:val="003101F8"/>
    <w:rsid w:val="003113E5"/>
    <w:rsid w:val="00313CA6"/>
    <w:rsid w:val="0031485E"/>
    <w:rsid w:val="00315636"/>
    <w:rsid w:val="00315C21"/>
    <w:rsid w:val="003165B9"/>
    <w:rsid w:val="00316B3D"/>
    <w:rsid w:val="00316C66"/>
    <w:rsid w:val="00316E7C"/>
    <w:rsid w:val="003176F5"/>
    <w:rsid w:val="003177AE"/>
    <w:rsid w:val="00317BF5"/>
    <w:rsid w:val="003229C3"/>
    <w:rsid w:val="00322A08"/>
    <w:rsid w:val="003230A3"/>
    <w:rsid w:val="003243B9"/>
    <w:rsid w:val="003255FD"/>
    <w:rsid w:val="003260B2"/>
    <w:rsid w:val="00326F03"/>
    <w:rsid w:val="0032770A"/>
    <w:rsid w:val="00327B03"/>
    <w:rsid w:val="0033132A"/>
    <w:rsid w:val="003325A4"/>
    <w:rsid w:val="00332683"/>
    <w:rsid w:val="00332FB9"/>
    <w:rsid w:val="003331EF"/>
    <w:rsid w:val="0033371F"/>
    <w:rsid w:val="00333DD7"/>
    <w:rsid w:val="00334A22"/>
    <w:rsid w:val="00336310"/>
    <w:rsid w:val="00336698"/>
    <w:rsid w:val="00336709"/>
    <w:rsid w:val="003373ED"/>
    <w:rsid w:val="00337BD9"/>
    <w:rsid w:val="00341D8D"/>
    <w:rsid w:val="003420F8"/>
    <w:rsid w:val="00342427"/>
    <w:rsid w:val="003428D1"/>
    <w:rsid w:val="003429C0"/>
    <w:rsid w:val="00342CF8"/>
    <w:rsid w:val="00342F23"/>
    <w:rsid w:val="003432F6"/>
    <w:rsid w:val="0034482E"/>
    <w:rsid w:val="003448F1"/>
    <w:rsid w:val="00346633"/>
    <w:rsid w:val="00346644"/>
    <w:rsid w:val="0034680A"/>
    <w:rsid w:val="003468B2"/>
    <w:rsid w:val="003477AE"/>
    <w:rsid w:val="00347B91"/>
    <w:rsid w:val="00350F8B"/>
    <w:rsid w:val="003518F0"/>
    <w:rsid w:val="00352EC4"/>
    <w:rsid w:val="00353040"/>
    <w:rsid w:val="00353957"/>
    <w:rsid w:val="00354780"/>
    <w:rsid w:val="00354EC6"/>
    <w:rsid w:val="003554FE"/>
    <w:rsid w:val="00355FF4"/>
    <w:rsid w:val="00356C08"/>
    <w:rsid w:val="00356E9E"/>
    <w:rsid w:val="003571DF"/>
    <w:rsid w:val="00357BB8"/>
    <w:rsid w:val="00360FB1"/>
    <w:rsid w:val="00362B01"/>
    <w:rsid w:val="003658C3"/>
    <w:rsid w:val="00365A3C"/>
    <w:rsid w:val="00367653"/>
    <w:rsid w:val="00367DF8"/>
    <w:rsid w:val="0037059B"/>
    <w:rsid w:val="00374F83"/>
    <w:rsid w:val="00375EF1"/>
    <w:rsid w:val="00377942"/>
    <w:rsid w:val="00377AF0"/>
    <w:rsid w:val="00380BAA"/>
    <w:rsid w:val="003816F3"/>
    <w:rsid w:val="003823FC"/>
    <w:rsid w:val="00382610"/>
    <w:rsid w:val="00382E4B"/>
    <w:rsid w:val="00384633"/>
    <w:rsid w:val="003855F9"/>
    <w:rsid w:val="0038560D"/>
    <w:rsid w:val="0038687C"/>
    <w:rsid w:val="003873C1"/>
    <w:rsid w:val="003877B2"/>
    <w:rsid w:val="00387C1B"/>
    <w:rsid w:val="00390005"/>
    <w:rsid w:val="003900A3"/>
    <w:rsid w:val="003901DC"/>
    <w:rsid w:val="0039197A"/>
    <w:rsid w:val="00392559"/>
    <w:rsid w:val="003925B1"/>
    <w:rsid w:val="00393AB5"/>
    <w:rsid w:val="00394C55"/>
    <w:rsid w:val="0039541F"/>
    <w:rsid w:val="00395B1C"/>
    <w:rsid w:val="00395D41"/>
    <w:rsid w:val="00396855"/>
    <w:rsid w:val="003975D9"/>
    <w:rsid w:val="00397EF9"/>
    <w:rsid w:val="003A087D"/>
    <w:rsid w:val="003A1032"/>
    <w:rsid w:val="003A2BFE"/>
    <w:rsid w:val="003A3248"/>
    <w:rsid w:val="003A39D0"/>
    <w:rsid w:val="003A4C4D"/>
    <w:rsid w:val="003A50EB"/>
    <w:rsid w:val="003A528A"/>
    <w:rsid w:val="003A5D4C"/>
    <w:rsid w:val="003A6185"/>
    <w:rsid w:val="003A70AE"/>
    <w:rsid w:val="003A7297"/>
    <w:rsid w:val="003A7588"/>
    <w:rsid w:val="003A7B03"/>
    <w:rsid w:val="003A7BF0"/>
    <w:rsid w:val="003B02D5"/>
    <w:rsid w:val="003B0FFB"/>
    <w:rsid w:val="003B1541"/>
    <w:rsid w:val="003B1A32"/>
    <w:rsid w:val="003B1DC9"/>
    <w:rsid w:val="003B21F8"/>
    <w:rsid w:val="003B3477"/>
    <w:rsid w:val="003B4A1C"/>
    <w:rsid w:val="003B4D63"/>
    <w:rsid w:val="003B510A"/>
    <w:rsid w:val="003B7011"/>
    <w:rsid w:val="003C0303"/>
    <w:rsid w:val="003C06F4"/>
    <w:rsid w:val="003C0BAF"/>
    <w:rsid w:val="003C0F75"/>
    <w:rsid w:val="003C2435"/>
    <w:rsid w:val="003C4464"/>
    <w:rsid w:val="003C4A40"/>
    <w:rsid w:val="003C4C96"/>
    <w:rsid w:val="003C5D58"/>
    <w:rsid w:val="003C60D2"/>
    <w:rsid w:val="003D0460"/>
    <w:rsid w:val="003D1908"/>
    <w:rsid w:val="003D1E3E"/>
    <w:rsid w:val="003D3BFF"/>
    <w:rsid w:val="003D451D"/>
    <w:rsid w:val="003D6DCB"/>
    <w:rsid w:val="003E0647"/>
    <w:rsid w:val="003E0A8A"/>
    <w:rsid w:val="003E13DF"/>
    <w:rsid w:val="003E264F"/>
    <w:rsid w:val="003E46E2"/>
    <w:rsid w:val="003E491D"/>
    <w:rsid w:val="003E5629"/>
    <w:rsid w:val="003E6861"/>
    <w:rsid w:val="003E6924"/>
    <w:rsid w:val="003E7A6D"/>
    <w:rsid w:val="003F16F5"/>
    <w:rsid w:val="003F2317"/>
    <w:rsid w:val="003F36B7"/>
    <w:rsid w:val="003F37D3"/>
    <w:rsid w:val="003F38DB"/>
    <w:rsid w:val="003F3A29"/>
    <w:rsid w:val="003F551D"/>
    <w:rsid w:val="003F562B"/>
    <w:rsid w:val="003F61A0"/>
    <w:rsid w:val="003F69FB"/>
    <w:rsid w:val="003F6FDE"/>
    <w:rsid w:val="003F708B"/>
    <w:rsid w:val="003F777D"/>
    <w:rsid w:val="0040125F"/>
    <w:rsid w:val="00402668"/>
    <w:rsid w:val="004038F2"/>
    <w:rsid w:val="004043CB"/>
    <w:rsid w:val="00404CF6"/>
    <w:rsid w:val="00406759"/>
    <w:rsid w:val="00406C97"/>
    <w:rsid w:val="00406CBA"/>
    <w:rsid w:val="00407FDC"/>
    <w:rsid w:val="004117B8"/>
    <w:rsid w:val="00412F47"/>
    <w:rsid w:val="0041317F"/>
    <w:rsid w:val="004133EE"/>
    <w:rsid w:val="00413B39"/>
    <w:rsid w:val="0041401A"/>
    <w:rsid w:val="00414C89"/>
    <w:rsid w:val="00415173"/>
    <w:rsid w:val="00415254"/>
    <w:rsid w:val="00415293"/>
    <w:rsid w:val="004173D9"/>
    <w:rsid w:val="00417C50"/>
    <w:rsid w:val="00417CB5"/>
    <w:rsid w:val="00417F2B"/>
    <w:rsid w:val="004209D2"/>
    <w:rsid w:val="004210CD"/>
    <w:rsid w:val="00422572"/>
    <w:rsid w:val="0042420A"/>
    <w:rsid w:val="00425B71"/>
    <w:rsid w:val="00425DA3"/>
    <w:rsid w:val="00425DF4"/>
    <w:rsid w:val="00426AEE"/>
    <w:rsid w:val="004300DA"/>
    <w:rsid w:val="00430F55"/>
    <w:rsid w:val="004311F8"/>
    <w:rsid w:val="00431779"/>
    <w:rsid w:val="00431894"/>
    <w:rsid w:val="00433836"/>
    <w:rsid w:val="004354C6"/>
    <w:rsid w:val="004365B1"/>
    <w:rsid w:val="00437673"/>
    <w:rsid w:val="00440A45"/>
    <w:rsid w:val="0044154B"/>
    <w:rsid w:val="00441F88"/>
    <w:rsid w:val="00443355"/>
    <w:rsid w:val="00445F2F"/>
    <w:rsid w:val="004469BB"/>
    <w:rsid w:val="0044798B"/>
    <w:rsid w:val="0045024F"/>
    <w:rsid w:val="00450478"/>
    <w:rsid w:val="00450C5A"/>
    <w:rsid w:val="00451062"/>
    <w:rsid w:val="004511F8"/>
    <w:rsid w:val="00451392"/>
    <w:rsid w:val="004514C7"/>
    <w:rsid w:val="00453A3A"/>
    <w:rsid w:val="00453ABC"/>
    <w:rsid w:val="004542F2"/>
    <w:rsid w:val="004543B2"/>
    <w:rsid w:val="00456145"/>
    <w:rsid w:val="004570F3"/>
    <w:rsid w:val="00457650"/>
    <w:rsid w:val="004600E0"/>
    <w:rsid w:val="004611AD"/>
    <w:rsid w:val="0046223E"/>
    <w:rsid w:val="00462334"/>
    <w:rsid w:val="004632D8"/>
    <w:rsid w:val="00464302"/>
    <w:rsid w:val="00464363"/>
    <w:rsid w:val="0046506E"/>
    <w:rsid w:val="00465153"/>
    <w:rsid w:val="00466A25"/>
    <w:rsid w:val="00466B71"/>
    <w:rsid w:val="00470AEB"/>
    <w:rsid w:val="00470E46"/>
    <w:rsid w:val="00470FC1"/>
    <w:rsid w:val="0047185F"/>
    <w:rsid w:val="00471F89"/>
    <w:rsid w:val="00472256"/>
    <w:rsid w:val="004722EA"/>
    <w:rsid w:val="004732EB"/>
    <w:rsid w:val="004746E4"/>
    <w:rsid w:val="004752AD"/>
    <w:rsid w:val="00476425"/>
    <w:rsid w:val="00477FC8"/>
    <w:rsid w:val="0048183F"/>
    <w:rsid w:val="00481FAF"/>
    <w:rsid w:val="0048224B"/>
    <w:rsid w:val="00483D96"/>
    <w:rsid w:val="00485230"/>
    <w:rsid w:val="00485871"/>
    <w:rsid w:val="00485C76"/>
    <w:rsid w:val="00486724"/>
    <w:rsid w:val="00486DCB"/>
    <w:rsid w:val="00490433"/>
    <w:rsid w:val="00490583"/>
    <w:rsid w:val="00491A07"/>
    <w:rsid w:val="00491A4A"/>
    <w:rsid w:val="00491BC9"/>
    <w:rsid w:val="00492167"/>
    <w:rsid w:val="004930B8"/>
    <w:rsid w:val="00495C22"/>
    <w:rsid w:val="004A0C7F"/>
    <w:rsid w:val="004A16CF"/>
    <w:rsid w:val="004A17DB"/>
    <w:rsid w:val="004A1ED1"/>
    <w:rsid w:val="004A2A19"/>
    <w:rsid w:val="004A2AD4"/>
    <w:rsid w:val="004A2F73"/>
    <w:rsid w:val="004A32E6"/>
    <w:rsid w:val="004A3565"/>
    <w:rsid w:val="004A3CE7"/>
    <w:rsid w:val="004A44CC"/>
    <w:rsid w:val="004A6DA2"/>
    <w:rsid w:val="004A7D29"/>
    <w:rsid w:val="004B0C15"/>
    <w:rsid w:val="004B0EF5"/>
    <w:rsid w:val="004B14F9"/>
    <w:rsid w:val="004B182E"/>
    <w:rsid w:val="004B29A9"/>
    <w:rsid w:val="004B2D15"/>
    <w:rsid w:val="004B2F41"/>
    <w:rsid w:val="004B3BA4"/>
    <w:rsid w:val="004B3CBB"/>
    <w:rsid w:val="004B635A"/>
    <w:rsid w:val="004B6BA2"/>
    <w:rsid w:val="004B7D20"/>
    <w:rsid w:val="004C0097"/>
    <w:rsid w:val="004C0285"/>
    <w:rsid w:val="004C0747"/>
    <w:rsid w:val="004C0BFA"/>
    <w:rsid w:val="004C1A6A"/>
    <w:rsid w:val="004C33E3"/>
    <w:rsid w:val="004C3A6C"/>
    <w:rsid w:val="004C3AFF"/>
    <w:rsid w:val="004C63AB"/>
    <w:rsid w:val="004D0D30"/>
    <w:rsid w:val="004D29D2"/>
    <w:rsid w:val="004D352F"/>
    <w:rsid w:val="004D386F"/>
    <w:rsid w:val="004D3B25"/>
    <w:rsid w:val="004D48AE"/>
    <w:rsid w:val="004D623E"/>
    <w:rsid w:val="004D7613"/>
    <w:rsid w:val="004E0416"/>
    <w:rsid w:val="004E2126"/>
    <w:rsid w:val="004E2828"/>
    <w:rsid w:val="004E331B"/>
    <w:rsid w:val="004E3AB6"/>
    <w:rsid w:val="004E40E6"/>
    <w:rsid w:val="004E4CA1"/>
    <w:rsid w:val="004E5391"/>
    <w:rsid w:val="004F0169"/>
    <w:rsid w:val="004F2726"/>
    <w:rsid w:val="004F3233"/>
    <w:rsid w:val="004F4B48"/>
    <w:rsid w:val="004F56CD"/>
    <w:rsid w:val="004F5ACB"/>
    <w:rsid w:val="004F7BAC"/>
    <w:rsid w:val="004F7D10"/>
    <w:rsid w:val="004F7DDC"/>
    <w:rsid w:val="004F7FEE"/>
    <w:rsid w:val="0050025C"/>
    <w:rsid w:val="00500A28"/>
    <w:rsid w:val="00501A46"/>
    <w:rsid w:val="00501EF3"/>
    <w:rsid w:val="00501FB0"/>
    <w:rsid w:val="00502036"/>
    <w:rsid w:val="00502EEA"/>
    <w:rsid w:val="00503B95"/>
    <w:rsid w:val="00504833"/>
    <w:rsid w:val="0050581C"/>
    <w:rsid w:val="00512D89"/>
    <w:rsid w:val="00513D91"/>
    <w:rsid w:val="005143C2"/>
    <w:rsid w:val="005147FD"/>
    <w:rsid w:val="00515A59"/>
    <w:rsid w:val="0051621A"/>
    <w:rsid w:val="005164B3"/>
    <w:rsid w:val="00516EBB"/>
    <w:rsid w:val="005176E4"/>
    <w:rsid w:val="00517BA0"/>
    <w:rsid w:val="0052088B"/>
    <w:rsid w:val="00520B5C"/>
    <w:rsid w:val="005213CD"/>
    <w:rsid w:val="0052238E"/>
    <w:rsid w:val="00522B04"/>
    <w:rsid w:val="00523B58"/>
    <w:rsid w:val="00523F19"/>
    <w:rsid w:val="00524E5E"/>
    <w:rsid w:val="0052627F"/>
    <w:rsid w:val="00526B2A"/>
    <w:rsid w:val="00526BBB"/>
    <w:rsid w:val="00526F65"/>
    <w:rsid w:val="00527371"/>
    <w:rsid w:val="005274E2"/>
    <w:rsid w:val="00530309"/>
    <w:rsid w:val="00531E37"/>
    <w:rsid w:val="00531FD0"/>
    <w:rsid w:val="00532F28"/>
    <w:rsid w:val="00533B0A"/>
    <w:rsid w:val="00534088"/>
    <w:rsid w:val="00534231"/>
    <w:rsid w:val="0053543D"/>
    <w:rsid w:val="00536424"/>
    <w:rsid w:val="00536F08"/>
    <w:rsid w:val="00536F86"/>
    <w:rsid w:val="00537361"/>
    <w:rsid w:val="00537C23"/>
    <w:rsid w:val="0054067F"/>
    <w:rsid w:val="00540B22"/>
    <w:rsid w:val="00540FEC"/>
    <w:rsid w:val="005417F0"/>
    <w:rsid w:val="00541D3C"/>
    <w:rsid w:val="00542042"/>
    <w:rsid w:val="0054215D"/>
    <w:rsid w:val="0054257F"/>
    <w:rsid w:val="005446E0"/>
    <w:rsid w:val="00545299"/>
    <w:rsid w:val="005456B0"/>
    <w:rsid w:val="00545A77"/>
    <w:rsid w:val="005462F9"/>
    <w:rsid w:val="00546643"/>
    <w:rsid w:val="00546E83"/>
    <w:rsid w:val="00546F90"/>
    <w:rsid w:val="00547990"/>
    <w:rsid w:val="00547B57"/>
    <w:rsid w:val="00550BD5"/>
    <w:rsid w:val="005519EA"/>
    <w:rsid w:val="0055230B"/>
    <w:rsid w:val="00552DA4"/>
    <w:rsid w:val="00553C1B"/>
    <w:rsid w:val="005543DB"/>
    <w:rsid w:val="00554804"/>
    <w:rsid w:val="00554C1E"/>
    <w:rsid w:val="00555CAA"/>
    <w:rsid w:val="00555E7E"/>
    <w:rsid w:val="0055739E"/>
    <w:rsid w:val="00557EF4"/>
    <w:rsid w:val="00560BBE"/>
    <w:rsid w:val="005613A8"/>
    <w:rsid w:val="00561524"/>
    <w:rsid w:val="0056241E"/>
    <w:rsid w:val="0056249F"/>
    <w:rsid w:val="00563FD7"/>
    <w:rsid w:val="0056451C"/>
    <w:rsid w:val="00564ACE"/>
    <w:rsid w:val="00565D5A"/>
    <w:rsid w:val="00565DAA"/>
    <w:rsid w:val="0056674E"/>
    <w:rsid w:val="00566BAF"/>
    <w:rsid w:val="005674BF"/>
    <w:rsid w:val="00567767"/>
    <w:rsid w:val="0056789C"/>
    <w:rsid w:val="00567BE9"/>
    <w:rsid w:val="00570F52"/>
    <w:rsid w:val="0057189B"/>
    <w:rsid w:val="005739B2"/>
    <w:rsid w:val="0057437A"/>
    <w:rsid w:val="005743BB"/>
    <w:rsid w:val="00575C37"/>
    <w:rsid w:val="00576747"/>
    <w:rsid w:val="00576FBA"/>
    <w:rsid w:val="005770F4"/>
    <w:rsid w:val="00581008"/>
    <w:rsid w:val="00582AC8"/>
    <w:rsid w:val="00582EAE"/>
    <w:rsid w:val="00584411"/>
    <w:rsid w:val="005851A9"/>
    <w:rsid w:val="005864B7"/>
    <w:rsid w:val="00587B6D"/>
    <w:rsid w:val="00587F85"/>
    <w:rsid w:val="00590AD0"/>
    <w:rsid w:val="00590F05"/>
    <w:rsid w:val="00592529"/>
    <w:rsid w:val="00592624"/>
    <w:rsid w:val="00592629"/>
    <w:rsid w:val="00592BF6"/>
    <w:rsid w:val="00592F36"/>
    <w:rsid w:val="005936DA"/>
    <w:rsid w:val="0059395A"/>
    <w:rsid w:val="00593CF0"/>
    <w:rsid w:val="005948D9"/>
    <w:rsid w:val="00595464"/>
    <w:rsid w:val="00595A8B"/>
    <w:rsid w:val="005970A1"/>
    <w:rsid w:val="005972AF"/>
    <w:rsid w:val="005973B0"/>
    <w:rsid w:val="005A00BB"/>
    <w:rsid w:val="005A0B43"/>
    <w:rsid w:val="005A160C"/>
    <w:rsid w:val="005A209D"/>
    <w:rsid w:val="005A23DD"/>
    <w:rsid w:val="005A2991"/>
    <w:rsid w:val="005A2A50"/>
    <w:rsid w:val="005A33C7"/>
    <w:rsid w:val="005A38F3"/>
    <w:rsid w:val="005A3A97"/>
    <w:rsid w:val="005A4429"/>
    <w:rsid w:val="005A49F2"/>
    <w:rsid w:val="005A5269"/>
    <w:rsid w:val="005A5C63"/>
    <w:rsid w:val="005A5DEE"/>
    <w:rsid w:val="005A7345"/>
    <w:rsid w:val="005B0954"/>
    <w:rsid w:val="005B31B8"/>
    <w:rsid w:val="005B3EAC"/>
    <w:rsid w:val="005B559F"/>
    <w:rsid w:val="005B5C24"/>
    <w:rsid w:val="005B5FAE"/>
    <w:rsid w:val="005B7679"/>
    <w:rsid w:val="005B7BEB"/>
    <w:rsid w:val="005B7C96"/>
    <w:rsid w:val="005B7DF2"/>
    <w:rsid w:val="005B7FE8"/>
    <w:rsid w:val="005C0120"/>
    <w:rsid w:val="005C081D"/>
    <w:rsid w:val="005C0977"/>
    <w:rsid w:val="005C1266"/>
    <w:rsid w:val="005C1565"/>
    <w:rsid w:val="005C1883"/>
    <w:rsid w:val="005C4843"/>
    <w:rsid w:val="005C49BB"/>
    <w:rsid w:val="005C4E03"/>
    <w:rsid w:val="005C69C0"/>
    <w:rsid w:val="005C7A8C"/>
    <w:rsid w:val="005D0F24"/>
    <w:rsid w:val="005D1217"/>
    <w:rsid w:val="005D2067"/>
    <w:rsid w:val="005D2556"/>
    <w:rsid w:val="005D2904"/>
    <w:rsid w:val="005D2C5B"/>
    <w:rsid w:val="005D2EA8"/>
    <w:rsid w:val="005D3D64"/>
    <w:rsid w:val="005D69DA"/>
    <w:rsid w:val="005D6BF9"/>
    <w:rsid w:val="005E01C5"/>
    <w:rsid w:val="005E057E"/>
    <w:rsid w:val="005E070F"/>
    <w:rsid w:val="005E23A3"/>
    <w:rsid w:val="005E2AA5"/>
    <w:rsid w:val="005E3A3E"/>
    <w:rsid w:val="005E3F09"/>
    <w:rsid w:val="005E44FD"/>
    <w:rsid w:val="005E5BB6"/>
    <w:rsid w:val="005E7D25"/>
    <w:rsid w:val="005F14F0"/>
    <w:rsid w:val="005F29BE"/>
    <w:rsid w:val="005F38B6"/>
    <w:rsid w:val="005F398E"/>
    <w:rsid w:val="005F4ABC"/>
    <w:rsid w:val="005F4E50"/>
    <w:rsid w:val="005F54BB"/>
    <w:rsid w:val="005F5A7A"/>
    <w:rsid w:val="005F5D87"/>
    <w:rsid w:val="005F6021"/>
    <w:rsid w:val="005F6ACC"/>
    <w:rsid w:val="005F71E3"/>
    <w:rsid w:val="005F7647"/>
    <w:rsid w:val="00600140"/>
    <w:rsid w:val="006005B7"/>
    <w:rsid w:val="00600AE4"/>
    <w:rsid w:val="00601A8E"/>
    <w:rsid w:val="00601AF0"/>
    <w:rsid w:val="00602189"/>
    <w:rsid w:val="006026F4"/>
    <w:rsid w:val="00604197"/>
    <w:rsid w:val="0060499D"/>
    <w:rsid w:val="0060560B"/>
    <w:rsid w:val="00605645"/>
    <w:rsid w:val="00605FB6"/>
    <w:rsid w:val="0060614E"/>
    <w:rsid w:val="006079B3"/>
    <w:rsid w:val="00607D74"/>
    <w:rsid w:val="00607F25"/>
    <w:rsid w:val="006101F0"/>
    <w:rsid w:val="006101F7"/>
    <w:rsid w:val="00610B69"/>
    <w:rsid w:val="00610C4A"/>
    <w:rsid w:val="00614811"/>
    <w:rsid w:val="00614EE2"/>
    <w:rsid w:val="0061719F"/>
    <w:rsid w:val="00620220"/>
    <w:rsid w:val="00620C66"/>
    <w:rsid w:val="006220BA"/>
    <w:rsid w:val="00622AF7"/>
    <w:rsid w:val="00623DA9"/>
    <w:rsid w:val="00624807"/>
    <w:rsid w:val="00624ACD"/>
    <w:rsid w:val="0062526C"/>
    <w:rsid w:val="0062624B"/>
    <w:rsid w:val="00626D37"/>
    <w:rsid w:val="006312CC"/>
    <w:rsid w:val="00631C8A"/>
    <w:rsid w:val="00632B17"/>
    <w:rsid w:val="00632B56"/>
    <w:rsid w:val="006331E2"/>
    <w:rsid w:val="00634FB0"/>
    <w:rsid w:val="00635EB2"/>
    <w:rsid w:val="00636506"/>
    <w:rsid w:val="006368D0"/>
    <w:rsid w:val="00637C60"/>
    <w:rsid w:val="00640118"/>
    <w:rsid w:val="00641462"/>
    <w:rsid w:val="006424E6"/>
    <w:rsid w:val="00642670"/>
    <w:rsid w:val="00643B1C"/>
    <w:rsid w:val="00643E21"/>
    <w:rsid w:val="00644CD5"/>
    <w:rsid w:val="00644EF3"/>
    <w:rsid w:val="00645315"/>
    <w:rsid w:val="0064537B"/>
    <w:rsid w:val="00646189"/>
    <w:rsid w:val="0064628A"/>
    <w:rsid w:val="00646322"/>
    <w:rsid w:val="006473F3"/>
    <w:rsid w:val="00647F9D"/>
    <w:rsid w:val="00651B32"/>
    <w:rsid w:val="00652622"/>
    <w:rsid w:val="00652BFE"/>
    <w:rsid w:val="00655644"/>
    <w:rsid w:val="00655A85"/>
    <w:rsid w:val="00656A7E"/>
    <w:rsid w:val="00657BB1"/>
    <w:rsid w:val="00660262"/>
    <w:rsid w:val="0066043B"/>
    <w:rsid w:val="00663170"/>
    <w:rsid w:val="006631F1"/>
    <w:rsid w:val="006644D7"/>
    <w:rsid w:val="00664B3F"/>
    <w:rsid w:val="00665EBB"/>
    <w:rsid w:val="00667A6B"/>
    <w:rsid w:val="00667AC6"/>
    <w:rsid w:val="00670192"/>
    <w:rsid w:val="00670F23"/>
    <w:rsid w:val="006711B6"/>
    <w:rsid w:val="006711E3"/>
    <w:rsid w:val="00671258"/>
    <w:rsid w:val="0067130C"/>
    <w:rsid w:val="006722BB"/>
    <w:rsid w:val="00672519"/>
    <w:rsid w:val="00672A3D"/>
    <w:rsid w:val="00673545"/>
    <w:rsid w:val="00673A16"/>
    <w:rsid w:val="00673A83"/>
    <w:rsid w:val="0067533D"/>
    <w:rsid w:val="00675CD3"/>
    <w:rsid w:val="006771D5"/>
    <w:rsid w:val="0068083A"/>
    <w:rsid w:val="00680859"/>
    <w:rsid w:val="00680B92"/>
    <w:rsid w:val="00680E04"/>
    <w:rsid w:val="00681389"/>
    <w:rsid w:val="006816EE"/>
    <w:rsid w:val="00682C69"/>
    <w:rsid w:val="00682C91"/>
    <w:rsid w:val="00684157"/>
    <w:rsid w:val="00684856"/>
    <w:rsid w:val="0068488C"/>
    <w:rsid w:val="0068594A"/>
    <w:rsid w:val="00685BD2"/>
    <w:rsid w:val="00685E52"/>
    <w:rsid w:val="006874EC"/>
    <w:rsid w:val="00690E38"/>
    <w:rsid w:val="00692974"/>
    <w:rsid w:val="006939A1"/>
    <w:rsid w:val="00693DEC"/>
    <w:rsid w:val="0069438A"/>
    <w:rsid w:val="00694F90"/>
    <w:rsid w:val="00695492"/>
    <w:rsid w:val="00696698"/>
    <w:rsid w:val="00696C78"/>
    <w:rsid w:val="00697C6F"/>
    <w:rsid w:val="00697E92"/>
    <w:rsid w:val="006A03DB"/>
    <w:rsid w:val="006A0C06"/>
    <w:rsid w:val="006A0CFD"/>
    <w:rsid w:val="006A1FAE"/>
    <w:rsid w:val="006A29C7"/>
    <w:rsid w:val="006A3145"/>
    <w:rsid w:val="006A3461"/>
    <w:rsid w:val="006A4775"/>
    <w:rsid w:val="006A578E"/>
    <w:rsid w:val="006A63D6"/>
    <w:rsid w:val="006A6DAA"/>
    <w:rsid w:val="006A6E6E"/>
    <w:rsid w:val="006A746B"/>
    <w:rsid w:val="006A7707"/>
    <w:rsid w:val="006A7D4F"/>
    <w:rsid w:val="006A7FCB"/>
    <w:rsid w:val="006B0949"/>
    <w:rsid w:val="006B2BE8"/>
    <w:rsid w:val="006B3044"/>
    <w:rsid w:val="006B3724"/>
    <w:rsid w:val="006B3930"/>
    <w:rsid w:val="006B395F"/>
    <w:rsid w:val="006B4E37"/>
    <w:rsid w:val="006B55C3"/>
    <w:rsid w:val="006B56F1"/>
    <w:rsid w:val="006B5FF6"/>
    <w:rsid w:val="006B60B6"/>
    <w:rsid w:val="006B7C0E"/>
    <w:rsid w:val="006B7C3B"/>
    <w:rsid w:val="006C0830"/>
    <w:rsid w:val="006C106D"/>
    <w:rsid w:val="006C107E"/>
    <w:rsid w:val="006C121F"/>
    <w:rsid w:val="006C3862"/>
    <w:rsid w:val="006C4C00"/>
    <w:rsid w:val="006C5EDF"/>
    <w:rsid w:val="006C7515"/>
    <w:rsid w:val="006C7BED"/>
    <w:rsid w:val="006D03AB"/>
    <w:rsid w:val="006D08C6"/>
    <w:rsid w:val="006D101B"/>
    <w:rsid w:val="006D128F"/>
    <w:rsid w:val="006D2744"/>
    <w:rsid w:val="006D2C0D"/>
    <w:rsid w:val="006D34F8"/>
    <w:rsid w:val="006D3C5B"/>
    <w:rsid w:val="006D41E7"/>
    <w:rsid w:val="006D4BF7"/>
    <w:rsid w:val="006D5178"/>
    <w:rsid w:val="006D57D5"/>
    <w:rsid w:val="006D5BAF"/>
    <w:rsid w:val="006D6824"/>
    <w:rsid w:val="006D7DC8"/>
    <w:rsid w:val="006D7E32"/>
    <w:rsid w:val="006E04ED"/>
    <w:rsid w:val="006E0A7A"/>
    <w:rsid w:val="006E0F2D"/>
    <w:rsid w:val="006E11A7"/>
    <w:rsid w:val="006E1D5A"/>
    <w:rsid w:val="006E3713"/>
    <w:rsid w:val="006E5605"/>
    <w:rsid w:val="006E6ED9"/>
    <w:rsid w:val="006E7D32"/>
    <w:rsid w:val="006F289E"/>
    <w:rsid w:val="006F2EF5"/>
    <w:rsid w:val="006F391C"/>
    <w:rsid w:val="006F6E5D"/>
    <w:rsid w:val="006F7E9D"/>
    <w:rsid w:val="00701561"/>
    <w:rsid w:val="007030A0"/>
    <w:rsid w:val="00704850"/>
    <w:rsid w:val="00704997"/>
    <w:rsid w:val="00704C57"/>
    <w:rsid w:val="00705B00"/>
    <w:rsid w:val="00706593"/>
    <w:rsid w:val="0070666A"/>
    <w:rsid w:val="00706973"/>
    <w:rsid w:val="00706A19"/>
    <w:rsid w:val="007076E0"/>
    <w:rsid w:val="007108EA"/>
    <w:rsid w:val="00711768"/>
    <w:rsid w:val="00711BFC"/>
    <w:rsid w:val="00711D3C"/>
    <w:rsid w:val="00712D73"/>
    <w:rsid w:val="00713263"/>
    <w:rsid w:val="00713AA5"/>
    <w:rsid w:val="00714D84"/>
    <w:rsid w:val="007154FC"/>
    <w:rsid w:val="007155B3"/>
    <w:rsid w:val="007156C4"/>
    <w:rsid w:val="00715D2D"/>
    <w:rsid w:val="00715E8D"/>
    <w:rsid w:val="00716749"/>
    <w:rsid w:val="00717A56"/>
    <w:rsid w:val="00717F40"/>
    <w:rsid w:val="00720117"/>
    <w:rsid w:val="00720F0D"/>
    <w:rsid w:val="00721587"/>
    <w:rsid w:val="0072222D"/>
    <w:rsid w:val="00722FA9"/>
    <w:rsid w:val="0072349D"/>
    <w:rsid w:val="00723CE2"/>
    <w:rsid w:val="0072528B"/>
    <w:rsid w:val="00725318"/>
    <w:rsid w:val="007263A4"/>
    <w:rsid w:val="007268B1"/>
    <w:rsid w:val="007304E9"/>
    <w:rsid w:val="00730A58"/>
    <w:rsid w:val="00730F9F"/>
    <w:rsid w:val="00731FFB"/>
    <w:rsid w:val="007322B2"/>
    <w:rsid w:val="0073251A"/>
    <w:rsid w:val="00732BCA"/>
    <w:rsid w:val="00733602"/>
    <w:rsid w:val="00733F18"/>
    <w:rsid w:val="0073419C"/>
    <w:rsid w:val="00735B14"/>
    <w:rsid w:val="00735D40"/>
    <w:rsid w:val="00737FA1"/>
    <w:rsid w:val="00740228"/>
    <w:rsid w:val="00745010"/>
    <w:rsid w:val="007454F0"/>
    <w:rsid w:val="00745749"/>
    <w:rsid w:val="00746D0D"/>
    <w:rsid w:val="00747469"/>
    <w:rsid w:val="007507AE"/>
    <w:rsid w:val="007516F1"/>
    <w:rsid w:val="0075291B"/>
    <w:rsid w:val="00753B7D"/>
    <w:rsid w:val="00755171"/>
    <w:rsid w:val="007552C2"/>
    <w:rsid w:val="00760813"/>
    <w:rsid w:val="007611FF"/>
    <w:rsid w:val="007621E4"/>
    <w:rsid w:val="00762AE8"/>
    <w:rsid w:val="00763F25"/>
    <w:rsid w:val="00764802"/>
    <w:rsid w:val="00764B45"/>
    <w:rsid w:val="007650EE"/>
    <w:rsid w:val="00765959"/>
    <w:rsid w:val="00765E19"/>
    <w:rsid w:val="0076664A"/>
    <w:rsid w:val="007676CA"/>
    <w:rsid w:val="00767892"/>
    <w:rsid w:val="00767DAB"/>
    <w:rsid w:val="00767FB8"/>
    <w:rsid w:val="00771E0D"/>
    <w:rsid w:val="00772139"/>
    <w:rsid w:val="00773299"/>
    <w:rsid w:val="00773FDD"/>
    <w:rsid w:val="00774A0E"/>
    <w:rsid w:val="007753FC"/>
    <w:rsid w:val="00775B7B"/>
    <w:rsid w:val="00776204"/>
    <w:rsid w:val="00776255"/>
    <w:rsid w:val="00776903"/>
    <w:rsid w:val="00776AE0"/>
    <w:rsid w:val="00781011"/>
    <w:rsid w:val="00781034"/>
    <w:rsid w:val="00781FDF"/>
    <w:rsid w:val="007832D8"/>
    <w:rsid w:val="00783CF3"/>
    <w:rsid w:val="00783F1C"/>
    <w:rsid w:val="00785363"/>
    <w:rsid w:val="0078542A"/>
    <w:rsid w:val="00785D2B"/>
    <w:rsid w:val="00786A1E"/>
    <w:rsid w:val="00786B64"/>
    <w:rsid w:val="00786CAA"/>
    <w:rsid w:val="00792190"/>
    <w:rsid w:val="00794213"/>
    <w:rsid w:val="00794FDA"/>
    <w:rsid w:val="007955C9"/>
    <w:rsid w:val="00795B88"/>
    <w:rsid w:val="007967DD"/>
    <w:rsid w:val="00796824"/>
    <w:rsid w:val="00797979"/>
    <w:rsid w:val="00797F34"/>
    <w:rsid w:val="00797F3A"/>
    <w:rsid w:val="007A0396"/>
    <w:rsid w:val="007A0C9B"/>
    <w:rsid w:val="007A293B"/>
    <w:rsid w:val="007A2E85"/>
    <w:rsid w:val="007A3C91"/>
    <w:rsid w:val="007A4B1A"/>
    <w:rsid w:val="007A4CF6"/>
    <w:rsid w:val="007A5757"/>
    <w:rsid w:val="007A584A"/>
    <w:rsid w:val="007A6167"/>
    <w:rsid w:val="007A61B4"/>
    <w:rsid w:val="007A64CB"/>
    <w:rsid w:val="007A6E05"/>
    <w:rsid w:val="007A7F6B"/>
    <w:rsid w:val="007B0032"/>
    <w:rsid w:val="007B0C4E"/>
    <w:rsid w:val="007B1A03"/>
    <w:rsid w:val="007B2AEA"/>
    <w:rsid w:val="007B447A"/>
    <w:rsid w:val="007B565C"/>
    <w:rsid w:val="007B5668"/>
    <w:rsid w:val="007B6D24"/>
    <w:rsid w:val="007B6EEE"/>
    <w:rsid w:val="007B726E"/>
    <w:rsid w:val="007B76CB"/>
    <w:rsid w:val="007B77A2"/>
    <w:rsid w:val="007B7812"/>
    <w:rsid w:val="007B786F"/>
    <w:rsid w:val="007B7CDE"/>
    <w:rsid w:val="007B7FE5"/>
    <w:rsid w:val="007C01C9"/>
    <w:rsid w:val="007C3AC0"/>
    <w:rsid w:val="007C3AF4"/>
    <w:rsid w:val="007C3EB3"/>
    <w:rsid w:val="007C52C0"/>
    <w:rsid w:val="007C550D"/>
    <w:rsid w:val="007C551F"/>
    <w:rsid w:val="007C6003"/>
    <w:rsid w:val="007C60FB"/>
    <w:rsid w:val="007C61DA"/>
    <w:rsid w:val="007C644F"/>
    <w:rsid w:val="007C7191"/>
    <w:rsid w:val="007C7500"/>
    <w:rsid w:val="007D029B"/>
    <w:rsid w:val="007D03EF"/>
    <w:rsid w:val="007D20F6"/>
    <w:rsid w:val="007D22DC"/>
    <w:rsid w:val="007D233D"/>
    <w:rsid w:val="007D3AB4"/>
    <w:rsid w:val="007D3FF3"/>
    <w:rsid w:val="007D41A6"/>
    <w:rsid w:val="007D465D"/>
    <w:rsid w:val="007D4C16"/>
    <w:rsid w:val="007D53FB"/>
    <w:rsid w:val="007D6019"/>
    <w:rsid w:val="007D6E0B"/>
    <w:rsid w:val="007D74A8"/>
    <w:rsid w:val="007D74F3"/>
    <w:rsid w:val="007D7D87"/>
    <w:rsid w:val="007E05BC"/>
    <w:rsid w:val="007E10D4"/>
    <w:rsid w:val="007E1878"/>
    <w:rsid w:val="007E2CC8"/>
    <w:rsid w:val="007E3D3D"/>
    <w:rsid w:val="007E4704"/>
    <w:rsid w:val="007E5407"/>
    <w:rsid w:val="007E5F70"/>
    <w:rsid w:val="007E7082"/>
    <w:rsid w:val="007E7824"/>
    <w:rsid w:val="007E79AA"/>
    <w:rsid w:val="007F06B5"/>
    <w:rsid w:val="007F0784"/>
    <w:rsid w:val="007F66D1"/>
    <w:rsid w:val="00800CBE"/>
    <w:rsid w:val="008012C0"/>
    <w:rsid w:val="00802435"/>
    <w:rsid w:val="00802D39"/>
    <w:rsid w:val="00802FDA"/>
    <w:rsid w:val="0080429F"/>
    <w:rsid w:val="008045CB"/>
    <w:rsid w:val="008053BB"/>
    <w:rsid w:val="00805E91"/>
    <w:rsid w:val="00806A2A"/>
    <w:rsid w:val="00807F20"/>
    <w:rsid w:val="00810EB8"/>
    <w:rsid w:val="00810F05"/>
    <w:rsid w:val="0081175B"/>
    <w:rsid w:val="008118D5"/>
    <w:rsid w:val="00812A2F"/>
    <w:rsid w:val="00813647"/>
    <w:rsid w:val="00813AE6"/>
    <w:rsid w:val="00814D07"/>
    <w:rsid w:val="00815A07"/>
    <w:rsid w:val="0081744B"/>
    <w:rsid w:val="008206C9"/>
    <w:rsid w:val="008206F7"/>
    <w:rsid w:val="008206FC"/>
    <w:rsid w:val="00820ACB"/>
    <w:rsid w:val="008215EB"/>
    <w:rsid w:val="00821BA0"/>
    <w:rsid w:val="00821FD2"/>
    <w:rsid w:val="0082250A"/>
    <w:rsid w:val="008228D3"/>
    <w:rsid w:val="0082312C"/>
    <w:rsid w:val="00823E0A"/>
    <w:rsid w:val="00826876"/>
    <w:rsid w:val="008276E3"/>
    <w:rsid w:val="00830A67"/>
    <w:rsid w:val="00830DF7"/>
    <w:rsid w:val="00830F13"/>
    <w:rsid w:val="00831E6D"/>
    <w:rsid w:val="00831F09"/>
    <w:rsid w:val="00831F46"/>
    <w:rsid w:val="008321C6"/>
    <w:rsid w:val="00832420"/>
    <w:rsid w:val="00832EFD"/>
    <w:rsid w:val="008346CB"/>
    <w:rsid w:val="00836A7C"/>
    <w:rsid w:val="008401EB"/>
    <w:rsid w:val="00843E5A"/>
    <w:rsid w:val="0084650D"/>
    <w:rsid w:val="00846C07"/>
    <w:rsid w:val="00847615"/>
    <w:rsid w:val="00847DBD"/>
    <w:rsid w:val="00851AC6"/>
    <w:rsid w:val="008530BD"/>
    <w:rsid w:val="008535B5"/>
    <w:rsid w:val="00853AC1"/>
    <w:rsid w:val="00854000"/>
    <w:rsid w:val="008541FD"/>
    <w:rsid w:val="00854812"/>
    <w:rsid w:val="00855B8B"/>
    <w:rsid w:val="00856190"/>
    <w:rsid w:val="0085692D"/>
    <w:rsid w:val="00856E73"/>
    <w:rsid w:val="00857C1E"/>
    <w:rsid w:val="00860308"/>
    <w:rsid w:val="008605C7"/>
    <w:rsid w:val="00860A12"/>
    <w:rsid w:val="00860A8D"/>
    <w:rsid w:val="00860ECA"/>
    <w:rsid w:val="00860FA0"/>
    <w:rsid w:val="00860FE8"/>
    <w:rsid w:val="00863973"/>
    <w:rsid w:val="008643D5"/>
    <w:rsid w:val="008648BA"/>
    <w:rsid w:val="008655C9"/>
    <w:rsid w:val="0086653A"/>
    <w:rsid w:val="00867328"/>
    <w:rsid w:val="00867C52"/>
    <w:rsid w:val="008711CC"/>
    <w:rsid w:val="0087252E"/>
    <w:rsid w:val="008736C1"/>
    <w:rsid w:val="00874030"/>
    <w:rsid w:val="00874399"/>
    <w:rsid w:val="0087796F"/>
    <w:rsid w:val="00880081"/>
    <w:rsid w:val="00880136"/>
    <w:rsid w:val="0088045A"/>
    <w:rsid w:val="00880561"/>
    <w:rsid w:val="0088144A"/>
    <w:rsid w:val="0088171E"/>
    <w:rsid w:val="00882CDE"/>
    <w:rsid w:val="00885289"/>
    <w:rsid w:val="00886DAD"/>
    <w:rsid w:val="00891324"/>
    <w:rsid w:val="00892098"/>
    <w:rsid w:val="00894D2D"/>
    <w:rsid w:val="00895C96"/>
    <w:rsid w:val="008960C9"/>
    <w:rsid w:val="008962EA"/>
    <w:rsid w:val="0089644D"/>
    <w:rsid w:val="0089772E"/>
    <w:rsid w:val="008A0C75"/>
    <w:rsid w:val="008A174A"/>
    <w:rsid w:val="008A1798"/>
    <w:rsid w:val="008A1A21"/>
    <w:rsid w:val="008A1D68"/>
    <w:rsid w:val="008A3AC4"/>
    <w:rsid w:val="008A439F"/>
    <w:rsid w:val="008A43E1"/>
    <w:rsid w:val="008A6469"/>
    <w:rsid w:val="008A68A6"/>
    <w:rsid w:val="008A7363"/>
    <w:rsid w:val="008B001E"/>
    <w:rsid w:val="008B1B4A"/>
    <w:rsid w:val="008B2506"/>
    <w:rsid w:val="008B31CB"/>
    <w:rsid w:val="008B42F4"/>
    <w:rsid w:val="008B4CFD"/>
    <w:rsid w:val="008B5FC7"/>
    <w:rsid w:val="008B6DD7"/>
    <w:rsid w:val="008B6E20"/>
    <w:rsid w:val="008B7EB2"/>
    <w:rsid w:val="008B7FE8"/>
    <w:rsid w:val="008C0916"/>
    <w:rsid w:val="008C35DA"/>
    <w:rsid w:val="008C4C2A"/>
    <w:rsid w:val="008C50E6"/>
    <w:rsid w:val="008C5BF4"/>
    <w:rsid w:val="008C6141"/>
    <w:rsid w:val="008C6851"/>
    <w:rsid w:val="008C7C9E"/>
    <w:rsid w:val="008D060E"/>
    <w:rsid w:val="008D0848"/>
    <w:rsid w:val="008D0AB7"/>
    <w:rsid w:val="008D0CF9"/>
    <w:rsid w:val="008D1207"/>
    <w:rsid w:val="008D14CC"/>
    <w:rsid w:val="008D1E27"/>
    <w:rsid w:val="008D214B"/>
    <w:rsid w:val="008D32EE"/>
    <w:rsid w:val="008D34B8"/>
    <w:rsid w:val="008D34E8"/>
    <w:rsid w:val="008D3B6F"/>
    <w:rsid w:val="008D426D"/>
    <w:rsid w:val="008D454E"/>
    <w:rsid w:val="008D54E6"/>
    <w:rsid w:val="008D59A5"/>
    <w:rsid w:val="008D5D30"/>
    <w:rsid w:val="008D7256"/>
    <w:rsid w:val="008E07CC"/>
    <w:rsid w:val="008E0EBD"/>
    <w:rsid w:val="008E138F"/>
    <w:rsid w:val="008E3E2F"/>
    <w:rsid w:val="008E427B"/>
    <w:rsid w:val="008E4B2E"/>
    <w:rsid w:val="008E5FD9"/>
    <w:rsid w:val="008E6364"/>
    <w:rsid w:val="008E67E7"/>
    <w:rsid w:val="008F0103"/>
    <w:rsid w:val="008F02D8"/>
    <w:rsid w:val="008F0661"/>
    <w:rsid w:val="008F06E7"/>
    <w:rsid w:val="008F1C79"/>
    <w:rsid w:val="008F34F4"/>
    <w:rsid w:val="008F47C2"/>
    <w:rsid w:val="008F5885"/>
    <w:rsid w:val="008F5A82"/>
    <w:rsid w:val="008F5E2F"/>
    <w:rsid w:val="008F7005"/>
    <w:rsid w:val="008F7B78"/>
    <w:rsid w:val="008F7DFF"/>
    <w:rsid w:val="00900222"/>
    <w:rsid w:val="00900A19"/>
    <w:rsid w:val="00900D29"/>
    <w:rsid w:val="00901070"/>
    <w:rsid w:val="00901156"/>
    <w:rsid w:val="0090143D"/>
    <w:rsid w:val="00901D99"/>
    <w:rsid w:val="0090248B"/>
    <w:rsid w:val="00903555"/>
    <w:rsid w:val="00905CB7"/>
    <w:rsid w:val="00910D84"/>
    <w:rsid w:val="0091128D"/>
    <w:rsid w:val="00911B52"/>
    <w:rsid w:val="00911F7E"/>
    <w:rsid w:val="0091213F"/>
    <w:rsid w:val="0091256E"/>
    <w:rsid w:val="00912FBA"/>
    <w:rsid w:val="009132B5"/>
    <w:rsid w:val="0091617C"/>
    <w:rsid w:val="009161BE"/>
    <w:rsid w:val="00916BA5"/>
    <w:rsid w:val="00916BEC"/>
    <w:rsid w:val="00917877"/>
    <w:rsid w:val="00917945"/>
    <w:rsid w:val="009211F7"/>
    <w:rsid w:val="00921C7A"/>
    <w:rsid w:val="00922059"/>
    <w:rsid w:val="009228CE"/>
    <w:rsid w:val="00922D84"/>
    <w:rsid w:val="00922EF1"/>
    <w:rsid w:val="00923105"/>
    <w:rsid w:val="0092391B"/>
    <w:rsid w:val="00923DE7"/>
    <w:rsid w:val="0092687E"/>
    <w:rsid w:val="0092789C"/>
    <w:rsid w:val="00927B0D"/>
    <w:rsid w:val="009326FB"/>
    <w:rsid w:val="00932ED2"/>
    <w:rsid w:val="00932EF0"/>
    <w:rsid w:val="0093322A"/>
    <w:rsid w:val="00933965"/>
    <w:rsid w:val="00933A62"/>
    <w:rsid w:val="00934757"/>
    <w:rsid w:val="0093583F"/>
    <w:rsid w:val="00935D32"/>
    <w:rsid w:val="00935E2E"/>
    <w:rsid w:val="009364A5"/>
    <w:rsid w:val="0093683D"/>
    <w:rsid w:val="00937DE0"/>
    <w:rsid w:val="00940EF9"/>
    <w:rsid w:val="0094145D"/>
    <w:rsid w:val="009422A0"/>
    <w:rsid w:val="009426D8"/>
    <w:rsid w:val="009427A1"/>
    <w:rsid w:val="009427BE"/>
    <w:rsid w:val="0094381C"/>
    <w:rsid w:val="00943F0B"/>
    <w:rsid w:val="0094455E"/>
    <w:rsid w:val="009458C5"/>
    <w:rsid w:val="00945BBF"/>
    <w:rsid w:val="00945CE1"/>
    <w:rsid w:val="00947795"/>
    <w:rsid w:val="00947861"/>
    <w:rsid w:val="00947935"/>
    <w:rsid w:val="009501AA"/>
    <w:rsid w:val="0095047B"/>
    <w:rsid w:val="00950ED8"/>
    <w:rsid w:val="009514F7"/>
    <w:rsid w:val="0095328F"/>
    <w:rsid w:val="00954A29"/>
    <w:rsid w:val="009550F3"/>
    <w:rsid w:val="0095540E"/>
    <w:rsid w:val="00956523"/>
    <w:rsid w:val="00957832"/>
    <w:rsid w:val="009606F9"/>
    <w:rsid w:val="00961840"/>
    <w:rsid w:val="00961A94"/>
    <w:rsid w:val="00961BA9"/>
    <w:rsid w:val="00962AAF"/>
    <w:rsid w:val="00962F57"/>
    <w:rsid w:val="00963070"/>
    <w:rsid w:val="009632F9"/>
    <w:rsid w:val="00964A15"/>
    <w:rsid w:val="00966686"/>
    <w:rsid w:val="00967D49"/>
    <w:rsid w:val="00967FE6"/>
    <w:rsid w:val="00971612"/>
    <w:rsid w:val="009721BF"/>
    <w:rsid w:val="0097433C"/>
    <w:rsid w:val="00975529"/>
    <w:rsid w:val="00975BBE"/>
    <w:rsid w:val="00976679"/>
    <w:rsid w:val="00981707"/>
    <w:rsid w:val="0098180F"/>
    <w:rsid w:val="00981997"/>
    <w:rsid w:val="009851D0"/>
    <w:rsid w:val="009864B5"/>
    <w:rsid w:val="00986640"/>
    <w:rsid w:val="00986E2F"/>
    <w:rsid w:val="00987197"/>
    <w:rsid w:val="00987AB1"/>
    <w:rsid w:val="00990E0A"/>
    <w:rsid w:val="00990E38"/>
    <w:rsid w:val="00991082"/>
    <w:rsid w:val="00991DD7"/>
    <w:rsid w:val="009928F9"/>
    <w:rsid w:val="00992C84"/>
    <w:rsid w:val="00992F28"/>
    <w:rsid w:val="0099319D"/>
    <w:rsid w:val="0099389B"/>
    <w:rsid w:val="00993D6B"/>
    <w:rsid w:val="00994244"/>
    <w:rsid w:val="0099490C"/>
    <w:rsid w:val="00994AB2"/>
    <w:rsid w:val="00995697"/>
    <w:rsid w:val="00995C4D"/>
    <w:rsid w:val="00995C87"/>
    <w:rsid w:val="00996144"/>
    <w:rsid w:val="00996A1D"/>
    <w:rsid w:val="00996F03"/>
    <w:rsid w:val="00997379"/>
    <w:rsid w:val="00997717"/>
    <w:rsid w:val="00997FA1"/>
    <w:rsid w:val="009A0146"/>
    <w:rsid w:val="009A18B8"/>
    <w:rsid w:val="009A1AFC"/>
    <w:rsid w:val="009A30E9"/>
    <w:rsid w:val="009A37BF"/>
    <w:rsid w:val="009A5169"/>
    <w:rsid w:val="009A53B0"/>
    <w:rsid w:val="009A58B7"/>
    <w:rsid w:val="009A6856"/>
    <w:rsid w:val="009B02EF"/>
    <w:rsid w:val="009B0DD3"/>
    <w:rsid w:val="009B1B06"/>
    <w:rsid w:val="009B2629"/>
    <w:rsid w:val="009B2ABC"/>
    <w:rsid w:val="009B3391"/>
    <w:rsid w:val="009B3EDF"/>
    <w:rsid w:val="009B533B"/>
    <w:rsid w:val="009B545F"/>
    <w:rsid w:val="009B5B19"/>
    <w:rsid w:val="009B6E7A"/>
    <w:rsid w:val="009B705D"/>
    <w:rsid w:val="009B72B4"/>
    <w:rsid w:val="009B7B95"/>
    <w:rsid w:val="009C017E"/>
    <w:rsid w:val="009C074A"/>
    <w:rsid w:val="009C0862"/>
    <w:rsid w:val="009C0B6A"/>
    <w:rsid w:val="009C1149"/>
    <w:rsid w:val="009C1EFB"/>
    <w:rsid w:val="009C37C9"/>
    <w:rsid w:val="009C52D0"/>
    <w:rsid w:val="009C5732"/>
    <w:rsid w:val="009C64D7"/>
    <w:rsid w:val="009C6500"/>
    <w:rsid w:val="009C68B5"/>
    <w:rsid w:val="009C6B52"/>
    <w:rsid w:val="009D1282"/>
    <w:rsid w:val="009D181A"/>
    <w:rsid w:val="009D23E6"/>
    <w:rsid w:val="009D41D4"/>
    <w:rsid w:val="009D4201"/>
    <w:rsid w:val="009D434C"/>
    <w:rsid w:val="009D60CE"/>
    <w:rsid w:val="009D63EB"/>
    <w:rsid w:val="009D7322"/>
    <w:rsid w:val="009D7477"/>
    <w:rsid w:val="009D7D92"/>
    <w:rsid w:val="009D7F98"/>
    <w:rsid w:val="009E0073"/>
    <w:rsid w:val="009E0633"/>
    <w:rsid w:val="009E24EB"/>
    <w:rsid w:val="009E2B8E"/>
    <w:rsid w:val="009E315D"/>
    <w:rsid w:val="009E329C"/>
    <w:rsid w:val="009E5359"/>
    <w:rsid w:val="009E61C4"/>
    <w:rsid w:val="009E6397"/>
    <w:rsid w:val="009E78A6"/>
    <w:rsid w:val="009F0251"/>
    <w:rsid w:val="009F08C2"/>
    <w:rsid w:val="009F0CAC"/>
    <w:rsid w:val="009F0F08"/>
    <w:rsid w:val="009F106C"/>
    <w:rsid w:val="009F10ED"/>
    <w:rsid w:val="009F13B2"/>
    <w:rsid w:val="009F1E78"/>
    <w:rsid w:val="009F2565"/>
    <w:rsid w:val="009F28BA"/>
    <w:rsid w:val="009F2B92"/>
    <w:rsid w:val="009F2F8D"/>
    <w:rsid w:val="009F43A6"/>
    <w:rsid w:val="009F516A"/>
    <w:rsid w:val="009F52E4"/>
    <w:rsid w:val="009F5C70"/>
    <w:rsid w:val="009F5C85"/>
    <w:rsid w:val="009F6D9A"/>
    <w:rsid w:val="009F7951"/>
    <w:rsid w:val="009F7986"/>
    <w:rsid w:val="00A001C0"/>
    <w:rsid w:val="00A001EB"/>
    <w:rsid w:val="00A0094D"/>
    <w:rsid w:val="00A009CD"/>
    <w:rsid w:val="00A01C30"/>
    <w:rsid w:val="00A01C35"/>
    <w:rsid w:val="00A02A73"/>
    <w:rsid w:val="00A03E32"/>
    <w:rsid w:val="00A041D6"/>
    <w:rsid w:val="00A0469D"/>
    <w:rsid w:val="00A06B36"/>
    <w:rsid w:val="00A07357"/>
    <w:rsid w:val="00A07A4D"/>
    <w:rsid w:val="00A110BD"/>
    <w:rsid w:val="00A11146"/>
    <w:rsid w:val="00A1178F"/>
    <w:rsid w:val="00A12027"/>
    <w:rsid w:val="00A1240C"/>
    <w:rsid w:val="00A143C5"/>
    <w:rsid w:val="00A148D3"/>
    <w:rsid w:val="00A149A3"/>
    <w:rsid w:val="00A15033"/>
    <w:rsid w:val="00A151A9"/>
    <w:rsid w:val="00A17458"/>
    <w:rsid w:val="00A17820"/>
    <w:rsid w:val="00A21945"/>
    <w:rsid w:val="00A2210B"/>
    <w:rsid w:val="00A22686"/>
    <w:rsid w:val="00A22A18"/>
    <w:rsid w:val="00A23921"/>
    <w:rsid w:val="00A24014"/>
    <w:rsid w:val="00A250AE"/>
    <w:rsid w:val="00A26BF0"/>
    <w:rsid w:val="00A26CD8"/>
    <w:rsid w:val="00A26D77"/>
    <w:rsid w:val="00A30E85"/>
    <w:rsid w:val="00A31680"/>
    <w:rsid w:val="00A3295C"/>
    <w:rsid w:val="00A3342F"/>
    <w:rsid w:val="00A352FC"/>
    <w:rsid w:val="00A353EE"/>
    <w:rsid w:val="00A358B4"/>
    <w:rsid w:val="00A35DAA"/>
    <w:rsid w:val="00A35E49"/>
    <w:rsid w:val="00A37109"/>
    <w:rsid w:val="00A37715"/>
    <w:rsid w:val="00A37792"/>
    <w:rsid w:val="00A37F95"/>
    <w:rsid w:val="00A40544"/>
    <w:rsid w:val="00A407DF"/>
    <w:rsid w:val="00A40BA6"/>
    <w:rsid w:val="00A434AF"/>
    <w:rsid w:val="00A43D82"/>
    <w:rsid w:val="00A43DC7"/>
    <w:rsid w:val="00A45F8C"/>
    <w:rsid w:val="00A4610D"/>
    <w:rsid w:val="00A47A78"/>
    <w:rsid w:val="00A50410"/>
    <w:rsid w:val="00A50423"/>
    <w:rsid w:val="00A50EF4"/>
    <w:rsid w:val="00A511C4"/>
    <w:rsid w:val="00A5165F"/>
    <w:rsid w:val="00A51FF4"/>
    <w:rsid w:val="00A53035"/>
    <w:rsid w:val="00A5306B"/>
    <w:rsid w:val="00A54326"/>
    <w:rsid w:val="00A54C7A"/>
    <w:rsid w:val="00A54D89"/>
    <w:rsid w:val="00A558F8"/>
    <w:rsid w:val="00A5729B"/>
    <w:rsid w:val="00A57DDE"/>
    <w:rsid w:val="00A6104C"/>
    <w:rsid w:val="00A617D4"/>
    <w:rsid w:val="00A626CA"/>
    <w:rsid w:val="00A632AA"/>
    <w:rsid w:val="00A64A8E"/>
    <w:rsid w:val="00A65471"/>
    <w:rsid w:val="00A65551"/>
    <w:rsid w:val="00A66742"/>
    <w:rsid w:val="00A66D72"/>
    <w:rsid w:val="00A67B2A"/>
    <w:rsid w:val="00A67B61"/>
    <w:rsid w:val="00A71748"/>
    <w:rsid w:val="00A72C29"/>
    <w:rsid w:val="00A73215"/>
    <w:rsid w:val="00A73B62"/>
    <w:rsid w:val="00A74342"/>
    <w:rsid w:val="00A743A0"/>
    <w:rsid w:val="00A74D86"/>
    <w:rsid w:val="00A75263"/>
    <w:rsid w:val="00A75C50"/>
    <w:rsid w:val="00A76471"/>
    <w:rsid w:val="00A76772"/>
    <w:rsid w:val="00A76D78"/>
    <w:rsid w:val="00A77D9C"/>
    <w:rsid w:val="00A8037B"/>
    <w:rsid w:val="00A80488"/>
    <w:rsid w:val="00A806DD"/>
    <w:rsid w:val="00A80963"/>
    <w:rsid w:val="00A809DC"/>
    <w:rsid w:val="00A8198C"/>
    <w:rsid w:val="00A82615"/>
    <w:rsid w:val="00A8295A"/>
    <w:rsid w:val="00A82B7C"/>
    <w:rsid w:val="00A82E5D"/>
    <w:rsid w:val="00A83EF3"/>
    <w:rsid w:val="00A85175"/>
    <w:rsid w:val="00A85D2E"/>
    <w:rsid w:val="00A872C3"/>
    <w:rsid w:val="00A912B8"/>
    <w:rsid w:val="00A966A6"/>
    <w:rsid w:val="00A970EB"/>
    <w:rsid w:val="00AA061F"/>
    <w:rsid w:val="00AA0690"/>
    <w:rsid w:val="00AA16EA"/>
    <w:rsid w:val="00AA18AE"/>
    <w:rsid w:val="00AA280D"/>
    <w:rsid w:val="00AA2D30"/>
    <w:rsid w:val="00AA70BA"/>
    <w:rsid w:val="00AA71DA"/>
    <w:rsid w:val="00AB1779"/>
    <w:rsid w:val="00AB1A11"/>
    <w:rsid w:val="00AB1ACA"/>
    <w:rsid w:val="00AB1F67"/>
    <w:rsid w:val="00AB2CE4"/>
    <w:rsid w:val="00AB47E6"/>
    <w:rsid w:val="00AB6CD8"/>
    <w:rsid w:val="00AB723C"/>
    <w:rsid w:val="00AB7FFB"/>
    <w:rsid w:val="00AC0181"/>
    <w:rsid w:val="00AC10AC"/>
    <w:rsid w:val="00AC2154"/>
    <w:rsid w:val="00AC22AA"/>
    <w:rsid w:val="00AC2550"/>
    <w:rsid w:val="00AC2D76"/>
    <w:rsid w:val="00AC3AD3"/>
    <w:rsid w:val="00AC43B0"/>
    <w:rsid w:val="00AC4CA3"/>
    <w:rsid w:val="00AC51D0"/>
    <w:rsid w:val="00AC57C9"/>
    <w:rsid w:val="00AC6652"/>
    <w:rsid w:val="00AC7071"/>
    <w:rsid w:val="00AC752D"/>
    <w:rsid w:val="00AC76FC"/>
    <w:rsid w:val="00AD0482"/>
    <w:rsid w:val="00AD04EF"/>
    <w:rsid w:val="00AD1957"/>
    <w:rsid w:val="00AD1D2C"/>
    <w:rsid w:val="00AD1D52"/>
    <w:rsid w:val="00AD27E7"/>
    <w:rsid w:val="00AD32FF"/>
    <w:rsid w:val="00AD35BE"/>
    <w:rsid w:val="00AD3CD2"/>
    <w:rsid w:val="00AD48CD"/>
    <w:rsid w:val="00AD4E41"/>
    <w:rsid w:val="00AD6504"/>
    <w:rsid w:val="00AD6DCF"/>
    <w:rsid w:val="00AD772E"/>
    <w:rsid w:val="00AE0CE6"/>
    <w:rsid w:val="00AE103C"/>
    <w:rsid w:val="00AE1C2E"/>
    <w:rsid w:val="00AE2664"/>
    <w:rsid w:val="00AE49A1"/>
    <w:rsid w:val="00AE4D11"/>
    <w:rsid w:val="00AE518D"/>
    <w:rsid w:val="00AE551F"/>
    <w:rsid w:val="00AE58D2"/>
    <w:rsid w:val="00AE6055"/>
    <w:rsid w:val="00AE6C22"/>
    <w:rsid w:val="00AF0948"/>
    <w:rsid w:val="00AF09F8"/>
    <w:rsid w:val="00AF15BA"/>
    <w:rsid w:val="00AF20ED"/>
    <w:rsid w:val="00AF26C6"/>
    <w:rsid w:val="00AF2A24"/>
    <w:rsid w:val="00AF5860"/>
    <w:rsid w:val="00AF6383"/>
    <w:rsid w:val="00B00431"/>
    <w:rsid w:val="00B008F5"/>
    <w:rsid w:val="00B02185"/>
    <w:rsid w:val="00B02767"/>
    <w:rsid w:val="00B02FDC"/>
    <w:rsid w:val="00B03A24"/>
    <w:rsid w:val="00B048BA"/>
    <w:rsid w:val="00B04D7F"/>
    <w:rsid w:val="00B05819"/>
    <w:rsid w:val="00B05C4C"/>
    <w:rsid w:val="00B065C4"/>
    <w:rsid w:val="00B120D6"/>
    <w:rsid w:val="00B128D7"/>
    <w:rsid w:val="00B1423D"/>
    <w:rsid w:val="00B15A7C"/>
    <w:rsid w:val="00B15E4B"/>
    <w:rsid w:val="00B16BB3"/>
    <w:rsid w:val="00B16D2D"/>
    <w:rsid w:val="00B16D88"/>
    <w:rsid w:val="00B17676"/>
    <w:rsid w:val="00B17EF3"/>
    <w:rsid w:val="00B2178C"/>
    <w:rsid w:val="00B23631"/>
    <w:rsid w:val="00B23851"/>
    <w:rsid w:val="00B239F1"/>
    <w:rsid w:val="00B2439E"/>
    <w:rsid w:val="00B25605"/>
    <w:rsid w:val="00B26932"/>
    <w:rsid w:val="00B27563"/>
    <w:rsid w:val="00B27975"/>
    <w:rsid w:val="00B30288"/>
    <w:rsid w:val="00B307BC"/>
    <w:rsid w:val="00B317C6"/>
    <w:rsid w:val="00B329FD"/>
    <w:rsid w:val="00B33175"/>
    <w:rsid w:val="00B34283"/>
    <w:rsid w:val="00B3550F"/>
    <w:rsid w:val="00B35ADC"/>
    <w:rsid w:val="00B35DF1"/>
    <w:rsid w:val="00B363E9"/>
    <w:rsid w:val="00B366A9"/>
    <w:rsid w:val="00B40FFF"/>
    <w:rsid w:val="00B41A8F"/>
    <w:rsid w:val="00B42BC5"/>
    <w:rsid w:val="00B432DF"/>
    <w:rsid w:val="00B4357A"/>
    <w:rsid w:val="00B43CE1"/>
    <w:rsid w:val="00B43FEE"/>
    <w:rsid w:val="00B44203"/>
    <w:rsid w:val="00B445FB"/>
    <w:rsid w:val="00B447D5"/>
    <w:rsid w:val="00B447D9"/>
    <w:rsid w:val="00B44E50"/>
    <w:rsid w:val="00B4602B"/>
    <w:rsid w:val="00B46E8F"/>
    <w:rsid w:val="00B47B18"/>
    <w:rsid w:val="00B50669"/>
    <w:rsid w:val="00B50ABC"/>
    <w:rsid w:val="00B50D75"/>
    <w:rsid w:val="00B50E90"/>
    <w:rsid w:val="00B51152"/>
    <w:rsid w:val="00B5164B"/>
    <w:rsid w:val="00B51955"/>
    <w:rsid w:val="00B519F7"/>
    <w:rsid w:val="00B524C3"/>
    <w:rsid w:val="00B529BF"/>
    <w:rsid w:val="00B52B40"/>
    <w:rsid w:val="00B54059"/>
    <w:rsid w:val="00B5425F"/>
    <w:rsid w:val="00B5518F"/>
    <w:rsid w:val="00B5663B"/>
    <w:rsid w:val="00B60016"/>
    <w:rsid w:val="00B603A6"/>
    <w:rsid w:val="00B61A31"/>
    <w:rsid w:val="00B6231F"/>
    <w:rsid w:val="00B62C9F"/>
    <w:rsid w:val="00B63510"/>
    <w:rsid w:val="00B63C7C"/>
    <w:rsid w:val="00B65101"/>
    <w:rsid w:val="00B65CBF"/>
    <w:rsid w:val="00B65ECD"/>
    <w:rsid w:val="00B671B8"/>
    <w:rsid w:val="00B6728E"/>
    <w:rsid w:val="00B70A80"/>
    <w:rsid w:val="00B70B86"/>
    <w:rsid w:val="00B70C38"/>
    <w:rsid w:val="00B70EE2"/>
    <w:rsid w:val="00B72211"/>
    <w:rsid w:val="00B72A5F"/>
    <w:rsid w:val="00B73A54"/>
    <w:rsid w:val="00B73B24"/>
    <w:rsid w:val="00B73D51"/>
    <w:rsid w:val="00B745DA"/>
    <w:rsid w:val="00B74CF9"/>
    <w:rsid w:val="00B74DE8"/>
    <w:rsid w:val="00B75848"/>
    <w:rsid w:val="00B759EC"/>
    <w:rsid w:val="00B75BB6"/>
    <w:rsid w:val="00B76A26"/>
    <w:rsid w:val="00B82CC3"/>
    <w:rsid w:val="00B84B17"/>
    <w:rsid w:val="00B84B44"/>
    <w:rsid w:val="00B860D7"/>
    <w:rsid w:val="00B9144E"/>
    <w:rsid w:val="00B92621"/>
    <w:rsid w:val="00B929E2"/>
    <w:rsid w:val="00B939DC"/>
    <w:rsid w:val="00B93B48"/>
    <w:rsid w:val="00B94F08"/>
    <w:rsid w:val="00B958B7"/>
    <w:rsid w:val="00B95FE8"/>
    <w:rsid w:val="00B96513"/>
    <w:rsid w:val="00BA005C"/>
    <w:rsid w:val="00BA08E0"/>
    <w:rsid w:val="00BA16FD"/>
    <w:rsid w:val="00BA3901"/>
    <w:rsid w:val="00BA3AD6"/>
    <w:rsid w:val="00BA4A4C"/>
    <w:rsid w:val="00BA5703"/>
    <w:rsid w:val="00BA58B7"/>
    <w:rsid w:val="00BA6168"/>
    <w:rsid w:val="00BA6239"/>
    <w:rsid w:val="00BA7AA7"/>
    <w:rsid w:val="00BB0F6F"/>
    <w:rsid w:val="00BB10F9"/>
    <w:rsid w:val="00BB11AA"/>
    <w:rsid w:val="00BB24DA"/>
    <w:rsid w:val="00BB293A"/>
    <w:rsid w:val="00BB2CD3"/>
    <w:rsid w:val="00BB3195"/>
    <w:rsid w:val="00BB3802"/>
    <w:rsid w:val="00BB481F"/>
    <w:rsid w:val="00BB4F84"/>
    <w:rsid w:val="00BB5563"/>
    <w:rsid w:val="00BB66B5"/>
    <w:rsid w:val="00BB6A91"/>
    <w:rsid w:val="00BB6DB8"/>
    <w:rsid w:val="00BB7D94"/>
    <w:rsid w:val="00BC1508"/>
    <w:rsid w:val="00BC171D"/>
    <w:rsid w:val="00BC2388"/>
    <w:rsid w:val="00BC2E28"/>
    <w:rsid w:val="00BC30F5"/>
    <w:rsid w:val="00BC4AF1"/>
    <w:rsid w:val="00BC4AFA"/>
    <w:rsid w:val="00BC6A2A"/>
    <w:rsid w:val="00BC7614"/>
    <w:rsid w:val="00BC7AE0"/>
    <w:rsid w:val="00BD00AD"/>
    <w:rsid w:val="00BD0201"/>
    <w:rsid w:val="00BD0248"/>
    <w:rsid w:val="00BD0616"/>
    <w:rsid w:val="00BD1101"/>
    <w:rsid w:val="00BD167C"/>
    <w:rsid w:val="00BD2067"/>
    <w:rsid w:val="00BD2F0C"/>
    <w:rsid w:val="00BD3124"/>
    <w:rsid w:val="00BD39A7"/>
    <w:rsid w:val="00BD3EF9"/>
    <w:rsid w:val="00BD4D9E"/>
    <w:rsid w:val="00BD5562"/>
    <w:rsid w:val="00BD7E77"/>
    <w:rsid w:val="00BD7FD5"/>
    <w:rsid w:val="00BD7FFD"/>
    <w:rsid w:val="00BE01EC"/>
    <w:rsid w:val="00BE0477"/>
    <w:rsid w:val="00BE06A3"/>
    <w:rsid w:val="00BE1CBE"/>
    <w:rsid w:val="00BE24F1"/>
    <w:rsid w:val="00BE2A58"/>
    <w:rsid w:val="00BE2FC8"/>
    <w:rsid w:val="00BE3008"/>
    <w:rsid w:val="00BE324B"/>
    <w:rsid w:val="00BE3DC5"/>
    <w:rsid w:val="00BE4395"/>
    <w:rsid w:val="00BE52AA"/>
    <w:rsid w:val="00BE7035"/>
    <w:rsid w:val="00BE7ED5"/>
    <w:rsid w:val="00BF0A40"/>
    <w:rsid w:val="00BF0D42"/>
    <w:rsid w:val="00BF1F6E"/>
    <w:rsid w:val="00BF2192"/>
    <w:rsid w:val="00BF25DE"/>
    <w:rsid w:val="00BF2ED4"/>
    <w:rsid w:val="00BF3BF4"/>
    <w:rsid w:val="00BF5C14"/>
    <w:rsid w:val="00BF7308"/>
    <w:rsid w:val="00C02C30"/>
    <w:rsid w:val="00C02E1C"/>
    <w:rsid w:val="00C034AD"/>
    <w:rsid w:val="00C03CAA"/>
    <w:rsid w:val="00C051DC"/>
    <w:rsid w:val="00C05A4C"/>
    <w:rsid w:val="00C06231"/>
    <w:rsid w:val="00C0634F"/>
    <w:rsid w:val="00C0674D"/>
    <w:rsid w:val="00C06E61"/>
    <w:rsid w:val="00C1033C"/>
    <w:rsid w:val="00C108A1"/>
    <w:rsid w:val="00C1101F"/>
    <w:rsid w:val="00C11D4E"/>
    <w:rsid w:val="00C12864"/>
    <w:rsid w:val="00C13432"/>
    <w:rsid w:val="00C134BD"/>
    <w:rsid w:val="00C13A49"/>
    <w:rsid w:val="00C156CD"/>
    <w:rsid w:val="00C15A28"/>
    <w:rsid w:val="00C164F9"/>
    <w:rsid w:val="00C16D30"/>
    <w:rsid w:val="00C16F8F"/>
    <w:rsid w:val="00C17C33"/>
    <w:rsid w:val="00C21F64"/>
    <w:rsid w:val="00C23213"/>
    <w:rsid w:val="00C2569B"/>
    <w:rsid w:val="00C25CF0"/>
    <w:rsid w:val="00C25D94"/>
    <w:rsid w:val="00C30CA5"/>
    <w:rsid w:val="00C32C6E"/>
    <w:rsid w:val="00C34156"/>
    <w:rsid w:val="00C3592C"/>
    <w:rsid w:val="00C36AE4"/>
    <w:rsid w:val="00C36D13"/>
    <w:rsid w:val="00C40DAD"/>
    <w:rsid w:val="00C41475"/>
    <w:rsid w:val="00C42426"/>
    <w:rsid w:val="00C42A0F"/>
    <w:rsid w:val="00C4444D"/>
    <w:rsid w:val="00C454D0"/>
    <w:rsid w:val="00C45C28"/>
    <w:rsid w:val="00C45D5C"/>
    <w:rsid w:val="00C4719A"/>
    <w:rsid w:val="00C500B7"/>
    <w:rsid w:val="00C5157C"/>
    <w:rsid w:val="00C52553"/>
    <w:rsid w:val="00C55437"/>
    <w:rsid w:val="00C55D38"/>
    <w:rsid w:val="00C579EA"/>
    <w:rsid w:val="00C60140"/>
    <w:rsid w:val="00C63DB8"/>
    <w:rsid w:val="00C63E4C"/>
    <w:rsid w:val="00C64D84"/>
    <w:rsid w:val="00C64ED6"/>
    <w:rsid w:val="00C65DAD"/>
    <w:rsid w:val="00C66901"/>
    <w:rsid w:val="00C6693B"/>
    <w:rsid w:val="00C675A1"/>
    <w:rsid w:val="00C6784D"/>
    <w:rsid w:val="00C70AA3"/>
    <w:rsid w:val="00C73142"/>
    <w:rsid w:val="00C73148"/>
    <w:rsid w:val="00C73457"/>
    <w:rsid w:val="00C73594"/>
    <w:rsid w:val="00C75708"/>
    <w:rsid w:val="00C757E8"/>
    <w:rsid w:val="00C75D21"/>
    <w:rsid w:val="00C763DA"/>
    <w:rsid w:val="00C76CE9"/>
    <w:rsid w:val="00C76DB0"/>
    <w:rsid w:val="00C76DD8"/>
    <w:rsid w:val="00C76FE3"/>
    <w:rsid w:val="00C77A44"/>
    <w:rsid w:val="00C77FE3"/>
    <w:rsid w:val="00C80547"/>
    <w:rsid w:val="00C80951"/>
    <w:rsid w:val="00C81290"/>
    <w:rsid w:val="00C8280B"/>
    <w:rsid w:val="00C82C49"/>
    <w:rsid w:val="00C834A0"/>
    <w:rsid w:val="00C83AA4"/>
    <w:rsid w:val="00C83ACA"/>
    <w:rsid w:val="00C846ED"/>
    <w:rsid w:val="00C918C4"/>
    <w:rsid w:val="00C91F77"/>
    <w:rsid w:val="00C92239"/>
    <w:rsid w:val="00C922E3"/>
    <w:rsid w:val="00C93323"/>
    <w:rsid w:val="00C934FC"/>
    <w:rsid w:val="00C93F80"/>
    <w:rsid w:val="00C944EA"/>
    <w:rsid w:val="00C95398"/>
    <w:rsid w:val="00C9692D"/>
    <w:rsid w:val="00C9711F"/>
    <w:rsid w:val="00C97714"/>
    <w:rsid w:val="00C977D4"/>
    <w:rsid w:val="00CA091F"/>
    <w:rsid w:val="00CA2CDE"/>
    <w:rsid w:val="00CA53E9"/>
    <w:rsid w:val="00CA54EF"/>
    <w:rsid w:val="00CA5D8B"/>
    <w:rsid w:val="00CB0447"/>
    <w:rsid w:val="00CB062E"/>
    <w:rsid w:val="00CB0837"/>
    <w:rsid w:val="00CB17BA"/>
    <w:rsid w:val="00CB2517"/>
    <w:rsid w:val="00CB278F"/>
    <w:rsid w:val="00CB283F"/>
    <w:rsid w:val="00CB34C9"/>
    <w:rsid w:val="00CB5952"/>
    <w:rsid w:val="00CB5D6B"/>
    <w:rsid w:val="00CB670F"/>
    <w:rsid w:val="00CB6E12"/>
    <w:rsid w:val="00CC0393"/>
    <w:rsid w:val="00CC2ADB"/>
    <w:rsid w:val="00CC371F"/>
    <w:rsid w:val="00CC3CCC"/>
    <w:rsid w:val="00CC444F"/>
    <w:rsid w:val="00CC694E"/>
    <w:rsid w:val="00CC6F65"/>
    <w:rsid w:val="00CD054A"/>
    <w:rsid w:val="00CD0D03"/>
    <w:rsid w:val="00CD15C0"/>
    <w:rsid w:val="00CD2AAE"/>
    <w:rsid w:val="00CD2C5B"/>
    <w:rsid w:val="00CD2D19"/>
    <w:rsid w:val="00CD378B"/>
    <w:rsid w:val="00CD50C5"/>
    <w:rsid w:val="00CD61CA"/>
    <w:rsid w:val="00CD6717"/>
    <w:rsid w:val="00CE0333"/>
    <w:rsid w:val="00CE0D03"/>
    <w:rsid w:val="00CE14EC"/>
    <w:rsid w:val="00CE1D11"/>
    <w:rsid w:val="00CE202F"/>
    <w:rsid w:val="00CE23D0"/>
    <w:rsid w:val="00CE25FC"/>
    <w:rsid w:val="00CE326E"/>
    <w:rsid w:val="00CE3955"/>
    <w:rsid w:val="00CE4EF8"/>
    <w:rsid w:val="00CE6176"/>
    <w:rsid w:val="00CE6E96"/>
    <w:rsid w:val="00CE751F"/>
    <w:rsid w:val="00CF0025"/>
    <w:rsid w:val="00CF06D1"/>
    <w:rsid w:val="00CF1400"/>
    <w:rsid w:val="00CF1894"/>
    <w:rsid w:val="00CF202B"/>
    <w:rsid w:val="00CF293B"/>
    <w:rsid w:val="00CF2E66"/>
    <w:rsid w:val="00CF3953"/>
    <w:rsid w:val="00CF3ED5"/>
    <w:rsid w:val="00CF4665"/>
    <w:rsid w:val="00CF4D8C"/>
    <w:rsid w:val="00CF58F3"/>
    <w:rsid w:val="00CF5A49"/>
    <w:rsid w:val="00CF7837"/>
    <w:rsid w:val="00D00A43"/>
    <w:rsid w:val="00D01638"/>
    <w:rsid w:val="00D02313"/>
    <w:rsid w:val="00D0379B"/>
    <w:rsid w:val="00D03935"/>
    <w:rsid w:val="00D03C69"/>
    <w:rsid w:val="00D04338"/>
    <w:rsid w:val="00D04843"/>
    <w:rsid w:val="00D05416"/>
    <w:rsid w:val="00D05641"/>
    <w:rsid w:val="00D0628A"/>
    <w:rsid w:val="00D062F5"/>
    <w:rsid w:val="00D062F7"/>
    <w:rsid w:val="00D0733E"/>
    <w:rsid w:val="00D078A6"/>
    <w:rsid w:val="00D101DC"/>
    <w:rsid w:val="00D10609"/>
    <w:rsid w:val="00D10AAB"/>
    <w:rsid w:val="00D120ED"/>
    <w:rsid w:val="00D128BC"/>
    <w:rsid w:val="00D12C09"/>
    <w:rsid w:val="00D15C14"/>
    <w:rsid w:val="00D21426"/>
    <w:rsid w:val="00D2198A"/>
    <w:rsid w:val="00D22295"/>
    <w:rsid w:val="00D227FB"/>
    <w:rsid w:val="00D24093"/>
    <w:rsid w:val="00D25134"/>
    <w:rsid w:val="00D2584D"/>
    <w:rsid w:val="00D26D28"/>
    <w:rsid w:val="00D27E2C"/>
    <w:rsid w:val="00D3067B"/>
    <w:rsid w:val="00D31275"/>
    <w:rsid w:val="00D3290B"/>
    <w:rsid w:val="00D32BB0"/>
    <w:rsid w:val="00D36063"/>
    <w:rsid w:val="00D379BA"/>
    <w:rsid w:val="00D37BDC"/>
    <w:rsid w:val="00D40070"/>
    <w:rsid w:val="00D405D9"/>
    <w:rsid w:val="00D40A37"/>
    <w:rsid w:val="00D40C52"/>
    <w:rsid w:val="00D410F9"/>
    <w:rsid w:val="00D41980"/>
    <w:rsid w:val="00D41A29"/>
    <w:rsid w:val="00D41A30"/>
    <w:rsid w:val="00D431CE"/>
    <w:rsid w:val="00D43D55"/>
    <w:rsid w:val="00D43ECF"/>
    <w:rsid w:val="00D456F0"/>
    <w:rsid w:val="00D471B0"/>
    <w:rsid w:val="00D47F1C"/>
    <w:rsid w:val="00D502B3"/>
    <w:rsid w:val="00D505C2"/>
    <w:rsid w:val="00D52017"/>
    <w:rsid w:val="00D52B92"/>
    <w:rsid w:val="00D52DA1"/>
    <w:rsid w:val="00D540F9"/>
    <w:rsid w:val="00D54A08"/>
    <w:rsid w:val="00D571C8"/>
    <w:rsid w:val="00D57560"/>
    <w:rsid w:val="00D60073"/>
    <w:rsid w:val="00D601DE"/>
    <w:rsid w:val="00D604E6"/>
    <w:rsid w:val="00D60FC8"/>
    <w:rsid w:val="00D629E1"/>
    <w:rsid w:val="00D63514"/>
    <w:rsid w:val="00D6353F"/>
    <w:rsid w:val="00D6594D"/>
    <w:rsid w:val="00D668D7"/>
    <w:rsid w:val="00D66F3C"/>
    <w:rsid w:val="00D675BC"/>
    <w:rsid w:val="00D67E52"/>
    <w:rsid w:val="00D70378"/>
    <w:rsid w:val="00D70B56"/>
    <w:rsid w:val="00D71083"/>
    <w:rsid w:val="00D7146C"/>
    <w:rsid w:val="00D72D97"/>
    <w:rsid w:val="00D73058"/>
    <w:rsid w:val="00D7321B"/>
    <w:rsid w:val="00D7335A"/>
    <w:rsid w:val="00D73FD9"/>
    <w:rsid w:val="00D74DA9"/>
    <w:rsid w:val="00D751DA"/>
    <w:rsid w:val="00D75B3E"/>
    <w:rsid w:val="00D75E80"/>
    <w:rsid w:val="00D8058A"/>
    <w:rsid w:val="00D810DA"/>
    <w:rsid w:val="00D81F3A"/>
    <w:rsid w:val="00D82C21"/>
    <w:rsid w:val="00D82FD3"/>
    <w:rsid w:val="00D83C6F"/>
    <w:rsid w:val="00D85A71"/>
    <w:rsid w:val="00D86427"/>
    <w:rsid w:val="00D8688D"/>
    <w:rsid w:val="00D87384"/>
    <w:rsid w:val="00D8738D"/>
    <w:rsid w:val="00D87583"/>
    <w:rsid w:val="00D900D3"/>
    <w:rsid w:val="00D9213E"/>
    <w:rsid w:val="00D9263E"/>
    <w:rsid w:val="00D93C13"/>
    <w:rsid w:val="00D9513B"/>
    <w:rsid w:val="00D95169"/>
    <w:rsid w:val="00D96575"/>
    <w:rsid w:val="00DA0009"/>
    <w:rsid w:val="00DA0FC8"/>
    <w:rsid w:val="00DA1F04"/>
    <w:rsid w:val="00DA23D5"/>
    <w:rsid w:val="00DA2695"/>
    <w:rsid w:val="00DA275A"/>
    <w:rsid w:val="00DA27AB"/>
    <w:rsid w:val="00DA2D99"/>
    <w:rsid w:val="00DA3BE3"/>
    <w:rsid w:val="00DA4C60"/>
    <w:rsid w:val="00DA5479"/>
    <w:rsid w:val="00DA66F2"/>
    <w:rsid w:val="00DB520A"/>
    <w:rsid w:val="00DB60CC"/>
    <w:rsid w:val="00DB70B1"/>
    <w:rsid w:val="00DB776C"/>
    <w:rsid w:val="00DC0775"/>
    <w:rsid w:val="00DC1370"/>
    <w:rsid w:val="00DC15AE"/>
    <w:rsid w:val="00DC1648"/>
    <w:rsid w:val="00DC184E"/>
    <w:rsid w:val="00DC1AC7"/>
    <w:rsid w:val="00DC2715"/>
    <w:rsid w:val="00DC2A90"/>
    <w:rsid w:val="00DC308A"/>
    <w:rsid w:val="00DC430C"/>
    <w:rsid w:val="00DC52DE"/>
    <w:rsid w:val="00DC55EF"/>
    <w:rsid w:val="00DC61CF"/>
    <w:rsid w:val="00DC6785"/>
    <w:rsid w:val="00DD0B25"/>
    <w:rsid w:val="00DD376B"/>
    <w:rsid w:val="00DD409D"/>
    <w:rsid w:val="00DD42F4"/>
    <w:rsid w:val="00DD461E"/>
    <w:rsid w:val="00DD4E72"/>
    <w:rsid w:val="00DD5AEB"/>
    <w:rsid w:val="00DD5F64"/>
    <w:rsid w:val="00DD637C"/>
    <w:rsid w:val="00DD6936"/>
    <w:rsid w:val="00DD6A50"/>
    <w:rsid w:val="00DE0387"/>
    <w:rsid w:val="00DE04EB"/>
    <w:rsid w:val="00DE0D8A"/>
    <w:rsid w:val="00DE11EE"/>
    <w:rsid w:val="00DE33FF"/>
    <w:rsid w:val="00DE396B"/>
    <w:rsid w:val="00DE3A9F"/>
    <w:rsid w:val="00DE3DFA"/>
    <w:rsid w:val="00DE53EC"/>
    <w:rsid w:val="00DE5A4F"/>
    <w:rsid w:val="00DE7730"/>
    <w:rsid w:val="00DF1385"/>
    <w:rsid w:val="00DF1461"/>
    <w:rsid w:val="00DF161F"/>
    <w:rsid w:val="00DF2423"/>
    <w:rsid w:val="00DF28E7"/>
    <w:rsid w:val="00DF2901"/>
    <w:rsid w:val="00DF30E3"/>
    <w:rsid w:val="00DF3144"/>
    <w:rsid w:val="00DF480D"/>
    <w:rsid w:val="00DF6B05"/>
    <w:rsid w:val="00DF6ECE"/>
    <w:rsid w:val="00DF71F7"/>
    <w:rsid w:val="00DF72C0"/>
    <w:rsid w:val="00DF78DA"/>
    <w:rsid w:val="00E00015"/>
    <w:rsid w:val="00E00371"/>
    <w:rsid w:val="00E01A2B"/>
    <w:rsid w:val="00E02718"/>
    <w:rsid w:val="00E03301"/>
    <w:rsid w:val="00E0547A"/>
    <w:rsid w:val="00E06B61"/>
    <w:rsid w:val="00E07C69"/>
    <w:rsid w:val="00E10A84"/>
    <w:rsid w:val="00E117B5"/>
    <w:rsid w:val="00E11E10"/>
    <w:rsid w:val="00E12213"/>
    <w:rsid w:val="00E13311"/>
    <w:rsid w:val="00E14856"/>
    <w:rsid w:val="00E15960"/>
    <w:rsid w:val="00E15E6A"/>
    <w:rsid w:val="00E1669E"/>
    <w:rsid w:val="00E1677A"/>
    <w:rsid w:val="00E17109"/>
    <w:rsid w:val="00E17424"/>
    <w:rsid w:val="00E17691"/>
    <w:rsid w:val="00E20935"/>
    <w:rsid w:val="00E21024"/>
    <w:rsid w:val="00E21070"/>
    <w:rsid w:val="00E242AB"/>
    <w:rsid w:val="00E253DE"/>
    <w:rsid w:val="00E264E2"/>
    <w:rsid w:val="00E2770D"/>
    <w:rsid w:val="00E3079A"/>
    <w:rsid w:val="00E31B44"/>
    <w:rsid w:val="00E32A7D"/>
    <w:rsid w:val="00E330D3"/>
    <w:rsid w:val="00E34C5B"/>
    <w:rsid w:val="00E363A4"/>
    <w:rsid w:val="00E3648F"/>
    <w:rsid w:val="00E36FDA"/>
    <w:rsid w:val="00E37424"/>
    <w:rsid w:val="00E40747"/>
    <w:rsid w:val="00E40BFC"/>
    <w:rsid w:val="00E40E64"/>
    <w:rsid w:val="00E40FCA"/>
    <w:rsid w:val="00E43402"/>
    <w:rsid w:val="00E437E2"/>
    <w:rsid w:val="00E43902"/>
    <w:rsid w:val="00E44901"/>
    <w:rsid w:val="00E44DA3"/>
    <w:rsid w:val="00E450A3"/>
    <w:rsid w:val="00E45E72"/>
    <w:rsid w:val="00E45E8B"/>
    <w:rsid w:val="00E46894"/>
    <w:rsid w:val="00E472E6"/>
    <w:rsid w:val="00E5084B"/>
    <w:rsid w:val="00E52BE6"/>
    <w:rsid w:val="00E548BD"/>
    <w:rsid w:val="00E54EF6"/>
    <w:rsid w:val="00E555DF"/>
    <w:rsid w:val="00E55C65"/>
    <w:rsid w:val="00E56305"/>
    <w:rsid w:val="00E56513"/>
    <w:rsid w:val="00E56846"/>
    <w:rsid w:val="00E5796C"/>
    <w:rsid w:val="00E60511"/>
    <w:rsid w:val="00E605CF"/>
    <w:rsid w:val="00E60F11"/>
    <w:rsid w:val="00E63318"/>
    <w:rsid w:val="00E63F3B"/>
    <w:rsid w:val="00E650E6"/>
    <w:rsid w:val="00E67A72"/>
    <w:rsid w:val="00E70D28"/>
    <w:rsid w:val="00E7363A"/>
    <w:rsid w:val="00E7562B"/>
    <w:rsid w:val="00E759BE"/>
    <w:rsid w:val="00E766E0"/>
    <w:rsid w:val="00E76BDC"/>
    <w:rsid w:val="00E777DE"/>
    <w:rsid w:val="00E77ABD"/>
    <w:rsid w:val="00E807F1"/>
    <w:rsid w:val="00E82CE2"/>
    <w:rsid w:val="00E831FB"/>
    <w:rsid w:val="00E839C8"/>
    <w:rsid w:val="00E83A5A"/>
    <w:rsid w:val="00E841D7"/>
    <w:rsid w:val="00E84FDD"/>
    <w:rsid w:val="00E85A57"/>
    <w:rsid w:val="00E85BCD"/>
    <w:rsid w:val="00E85E94"/>
    <w:rsid w:val="00E8643F"/>
    <w:rsid w:val="00E86D75"/>
    <w:rsid w:val="00E8744A"/>
    <w:rsid w:val="00E90B0D"/>
    <w:rsid w:val="00E90BE2"/>
    <w:rsid w:val="00E90D4E"/>
    <w:rsid w:val="00E91082"/>
    <w:rsid w:val="00E92189"/>
    <w:rsid w:val="00E94AFA"/>
    <w:rsid w:val="00E95241"/>
    <w:rsid w:val="00E954FC"/>
    <w:rsid w:val="00E96273"/>
    <w:rsid w:val="00E96ACE"/>
    <w:rsid w:val="00E96BD5"/>
    <w:rsid w:val="00E97705"/>
    <w:rsid w:val="00EA3B20"/>
    <w:rsid w:val="00EA40ED"/>
    <w:rsid w:val="00EA4914"/>
    <w:rsid w:val="00EA4CBB"/>
    <w:rsid w:val="00EA4D08"/>
    <w:rsid w:val="00EA666B"/>
    <w:rsid w:val="00EA6F6F"/>
    <w:rsid w:val="00EA72CC"/>
    <w:rsid w:val="00EA7E0C"/>
    <w:rsid w:val="00EA7ED4"/>
    <w:rsid w:val="00EB0614"/>
    <w:rsid w:val="00EB118F"/>
    <w:rsid w:val="00EB178C"/>
    <w:rsid w:val="00EB332E"/>
    <w:rsid w:val="00EB439E"/>
    <w:rsid w:val="00EB4536"/>
    <w:rsid w:val="00EB4539"/>
    <w:rsid w:val="00EB4AC9"/>
    <w:rsid w:val="00EB6103"/>
    <w:rsid w:val="00EB741E"/>
    <w:rsid w:val="00EC05D8"/>
    <w:rsid w:val="00EC0819"/>
    <w:rsid w:val="00EC09D3"/>
    <w:rsid w:val="00EC15BD"/>
    <w:rsid w:val="00EC1854"/>
    <w:rsid w:val="00EC2067"/>
    <w:rsid w:val="00EC22E6"/>
    <w:rsid w:val="00EC272E"/>
    <w:rsid w:val="00EC2A72"/>
    <w:rsid w:val="00EC41EC"/>
    <w:rsid w:val="00EC4F0B"/>
    <w:rsid w:val="00EC6697"/>
    <w:rsid w:val="00EC752A"/>
    <w:rsid w:val="00EC76B2"/>
    <w:rsid w:val="00EC76DD"/>
    <w:rsid w:val="00ED0F63"/>
    <w:rsid w:val="00ED1704"/>
    <w:rsid w:val="00ED2E70"/>
    <w:rsid w:val="00ED2F74"/>
    <w:rsid w:val="00ED58F7"/>
    <w:rsid w:val="00ED59B0"/>
    <w:rsid w:val="00ED5A92"/>
    <w:rsid w:val="00ED5DBC"/>
    <w:rsid w:val="00ED61C5"/>
    <w:rsid w:val="00ED6E48"/>
    <w:rsid w:val="00ED71DF"/>
    <w:rsid w:val="00ED7519"/>
    <w:rsid w:val="00ED76AE"/>
    <w:rsid w:val="00ED7B1E"/>
    <w:rsid w:val="00EE0614"/>
    <w:rsid w:val="00EE11C5"/>
    <w:rsid w:val="00EE156D"/>
    <w:rsid w:val="00EE2208"/>
    <w:rsid w:val="00EE2C0D"/>
    <w:rsid w:val="00EE318C"/>
    <w:rsid w:val="00EE34FA"/>
    <w:rsid w:val="00EE37E4"/>
    <w:rsid w:val="00EE4269"/>
    <w:rsid w:val="00EE4A1C"/>
    <w:rsid w:val="00EE4CFC"/>
    <w:rsid w:val="00EE66BB"/>
    <w:rsid w:val="00EE6920"/>
    <w:rsid w:val="00EE7327"/>
    <w:rsid w:val="00EE7BC5"/>
    <w:rsid w:val="00EF09A1"/>
    <w:rsid w:val="00EF0C0B"/>
    <w:rsid w:val="00EF1F7C"/>
    <w:rsid w:val="00EF2630"/>
    <w:rsid w:val="00EF35DF"/>
    <w:rsid w:val="00EF368C"/>
    <w:rsid w:val="00EF5139"/>
    <w:rsid w:val="00EF5BCD"/>
    <w:rsid w:val="00EF5C85"/>
    <w:rsid w:val="00EF71BA"/>
    <w:rsid w:val="00F00F87"/>
    <w:rsid w:val="00F01049"/>
    <w:rsid w:val="00F01B69"/>
    <w:rsid w:val="00F03E4E"/>
    <w:rsid w:val="00F05FF0"/>
    <w:rsid w:val="00F06F64"/>
    <w:rsid w:val="00F071B0"/>
    <w:rsid w:val="00F11028"/>
    <w:rsid w:val="00F12554"/>
    <w:rsid w:val="00F1305E"/>
    <w:rsid w:val="00F131C8"/>
    <w:rsid w:val="00F14875"/>
    <w:rsid w:val="00F14B4A"/>
    <w:rsid w:val="00F17156"/>
    <w:rsid w:val="00F17B95"/>
    <w:rsid w:val="00F20C94"/>
    <w:rsid w:val="00F2117D"/>
    <w:rsid w:val="00F23092"/>
    <w:rsid w:val="00F234D8"/>
    <w:rsid w:val="00F238F7"/>
    <w:rsid w:val="00F23A1B"/>
    <w:rsid w:val="00F23C8D"/>
    <w:rsid w:val="00F25305"/>
    <w:rsid w:val="00F26927"/>
    <w:rsid w:val="00F30976"/>
    <w:rsid w:val="00F3169C"/>
    <w:rsid w:val="00F31A8A"/>
    <w:rsid w:val="00F325F1"/>
    <w:rsid w:val="00F32821"/>
    <w:rsid w:val="00F348ED"/>
    <w:rsid w:val="00F34A0A"/>
    <w:rsid w:val="00F36141"/>
    <w:rsid w:val="00F364F3"/>
    <w:rsid w:val="00F36613"/>
    <w:rsid w:val="00F36D8D"/>
    <w:rsid w:val="00F37E4A"/>
    <w:rsid w:val="00F4091A"/>
    <w:rsid w:val="00F419B5"/>
    <w:rsid w:val="00F42BE4"/>
    <w:rsid w:val="00F42D39"/>
    <w:rsid w:val="00F43394"/>
    <w:rsid w:val="00F43506"/>
    <w:rsid w:val="00F438C8"/>
    <w:rsid w:val="00F43E34"/>
    <w:rsid w:val="00F445AF"/>
    <w:rsid w:val="00F45984"/>
    <w:rsid w:val="00F4601D"/>
    <w:rsid w:val="00F46B63"/>
    <w:rsid w:val="00F47388"/>
    <w:rsid w:val="00F476CA"/>
    <w:rsid w:val="00F47B5E"/>
    <w:rsid w:val="00F5060D"/>
    <w:rsid w:val="00F506DD"/>
    <w:rsid w:val="00F5242F"/>
    <w:rsid w:val="00F539E3"/>
    <w:rsid w:val="00F541CE"/>
    <w:rsid w:val="00F5477B"/>
    <w:rsid w:val="00F55D4A"/>
    <w:rsid w:val="00F561F0"/>
    <w:rsid w:val="00F5656F"/>
    <w:rsid w:val="00F577B3"/>
    <w:rsid w:val="00F57E76"/>
    <w:rsid w:val="00F60129"/>
    <w:rsid w:val="00F609D0"/>
    <w:rsid w:val="00F61B0E"/>
    <w:rsid w:val="00F61CB1"/>
    <w:rsid w:val="00F62B27"/>
    <w:rsid w:val="00F651DA"/>
    <w:rsid w:val="00F65CA5"/>
    <w:rsid w:val="00F65F4C"/>
    <w:rsid w:val="00F6602C"/>
    <w:rsid w:val="00F66BF9"/>
    <w:rsid w:val="00F6790A"/>
    <w:rsid w:val="00F702EC"/>
    <w:rsid w:val="00F704A6"/>
    <w:rsid w:val="00F7126B"/>
    <w:rsid w:val="00F7201B"/>
    <w:rsid w:val="00F72153"/>
    <w:rsid w:val="00F73D67"/>
    <w:rsid w:val="00F74AC3"/>
    <w:rsid w:val="00F74E0D"/>
    <w:rsid w:val="00F7523D"/>
    <w:rsid w:val="00F759F5"/>
    <w:rsid w:val="00F75DA8"/>
    <w:rsid w:val="00F75FC2"/>
    <w:rsid w:val="00F76717"/>
    <w:rsid w:val="00F7686F"/>
    <w:rsid w:val="00F80281"/>
    <w:rsid w:val="00F80E3D"/>
    <w:rsid w:val="00F81BA9"/>
    <w:rsid w:val="00F81E2A"/>
    <w:rsid w:val="00F8216D"/>
    <w:rsid w:val="00F83461"/>
    <w:rsid w:val="00F841E4"/>
    <w:rsid w:val="00F84500"/>
    <w:rsid w:val="00F8493A"/>
    <w:rsid w:val="00F85815"/>
    <w:rsid w:val="00F86B90"/>
    <w:rsid w:val="00F86E2C"/>
    <w:rsid w:val="00F876FF"/>
    <w:rsid w:val="00F87B39"/>
    <w:rsid w:val="00F87F59"/>
    <w:rsid w:val="00F902C8"/>
    <w:rsid w:val="00F9157D"/>
    <w:rsid w:val="00F92340"/>
    <w:rsid w:val="00F92AA3"/>
    <w:rsid w:val="00F9378B"/>
    <w:rsid w:val="00F93B3A"/>
    <w:rsid w:val="00F93CF9"/>
    <w:rsid w:val="00F964F8"/>
    <w:rsid w:val="00F96EC0"/>
    <w:rsid w:val="00F972AA"/>
    <w:rsid w:val="00FA3174"/>
    <w:rsid w:val="00FA34F6"/>
    <w:rsid w:val="00FA3B66"/>
    <w:rsid w:val="00FA4BD7"/>
    <w:rsid w:val="00FA5467"/>
    <w:rsid w:val="00FA5D61"/>
    <w:rsid w:val="00FA6013"/>
    <w:rsid w:val="00FA602C"/>
    <w:rsid w:val="00FA6E63"/>
    <w:rsid w:val="00FA7C2A"/>
    <w:rsid w:val="00FB0378"/>
    <w:rsid w:val="00FB0BD9"/>
    <w:rsid w:val="00FB10EC"/>
    <w:rsid w:val="00FB27FC"/>
    <w:rsid w:val="00FB2AB0"/>
    <w:rsid w:val="00FB3EF5"/>
    <w:rsid w:val="00FB4326"/>
    <w:rsid w:val="00FB44DE"/>
    <w:rsid w:val="00FB454E"/>
    <w:rsid w:val="00FB4CAF"/>
    <w:rsid w:val="00FB539C"/>
    <w:rsid w:val="00FB5441"/>
    <w:rsid w:val="00FB5E98"/>
    <w:rsid w:val="00FB787C"/>
    <w:rsid w:val="00FC01C7"/>
    <w:rsid w:val="00FC0CE5"/>
    <w:rsid w:val="00FC1B8A"/>
    <w:rsid w:val="00FC1F71"/>
    <w:rsid w:val="00FC2668"/>
    <w:rsid w:val="00FC46A6"/>
    <w:rsid w:val="00FC4C35"/>
    <w:rsid w:val="00FC5D23"/>
    <w:rsid w:val="00FC74F1"/>
    <w:rsid w:val="00FD0222"/>
    <w:rsid w:val="00FD0355"/>
    <w:rsid w:val="00FD179D"/>
    <w:rsid w:val="00FD1F33"/>
    <w:rsid w:val="00FD3137"/>
    <w:rsid w:val="00FD4BE9"/>
    <w:rsid w:val="00FD50CD"/>
    <w:rsid w:val="00FD5868"/>
    <w:rsid w:val="00FD608C"/>
    <w:rsid w:val="00FD65B4"/>
    <w:rsid w:val="00FD6A24"/>
    <w:rsid w:val="00FD75DE"/>
    <w:rsid w:val="00FE0B12"/>
    <w:rsid w:val="00FE0C75"/>
    <w:rsid w:val="00FE1C38"/>
    <w:rsid w:val="00FE23A3"/>
    <w:rsid w:val="00FE370A"/>
    <w:rsid w:val="00FE3B39"/>
    <w:rsid w:val="00FE4C52"/>
    <w:rsid w:val="00FE62A0"/>
    <w:rsid w:val="00FE62F5"/>
    <w:rsid w:val="00FE7006"/>
    <w:rsid w:val="00FF0075"/>
    <w:rsid w:val="00FF0855"/>
    <w:rsid w:val="00FF29A2"/>
    <w:rsid w:val="00FF351E"/>
    <w:rsid w:val="00FF355F"/>
    <w:rsid w:val="00FF3D87"/>
    <w:rsid w:val="00FF5CCD"/>
    <w:rsid w:val="00FF5E95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45200"/>
  <w15:docId w15:val="{A01016C2-7BA0-4169-A767-6E774F2B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D23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2B28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368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368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D400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40070"/>
    <w:rPr>
      <w:sz w:val="24"/>
      <w:szCs w:val="24"/>
    </w:rPr>
  </w:style>
  <w:style w:type="paragraph" w:styleId="a7">
    <w:name w:val="footer"/>
    <w:basedOn w:val="a"/>
    <w:link w:val="a8"/>
    <w:rsid w:val="00D400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40070"/>
    <w:rPr>
      <w:sz w:val="24"/>
      <w:szCs w:val="24"/>
    </w:rPr>
  </w:style>
  <w:style w:type="character" w:customStyle="1" w:styleId="apple-converted-space">
    <w:name w:val="apple-converted-space"/>
    <w:basedOn w:val="a0"/>
    <w:rsid w:val="001B3F96"/>
  </w:style>
  <w:style w:type="paragraph" w:styleId="a9">
    <w:name w:val="Normal (Web)"/>
    <w:basedOn w:val="a"/>
    <w:uiPriority w:val="99"/>
    <w:unhideWhenUsed/>
    <w:rsid w:val="001F415F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166CC6"/>
    <w:rPr>
      <w:color w:val="0000FF"/>
      <w:u w:val="single"/>
    </w:rPr>
  </w:style>
  <w:style w:type="character" w:styleId="ab">
    <w:name w:val="Strong"/>
    <w:basedOn w:val="a0"/>
    <w:uiPriority w:val="22"/>
    <w:qFormat/>
    <w:rsid w:val="00E2770D"/>
    <w:rPr>
      <w:b/>
      <w:bCs/>
    </w:rPr>
  </w:style>
  <w:style w:type="paragraph" w:customStyle="1" w:styleId="annotation">
    <w:name w:val="annotation"/>
    <w:basedOn w:val="a"/>
    <w:rsid w:val="00144CEE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E766E0"/>
    <w:rPr>
      <w:i/>
      <w:iCs/>
    </w:rPr>
  </w:style>
  <w:style w:type="paragraph" w:styleId="ad">
    <w:name w:val="Title"/>
    <w:basedOn w:val="a"/>
    <w:next w:val="a"/>
    <w:link w:val="ae"/>
    <w:qFormat/>
    <w:rsid w:val="000B72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rsid w:val="000B720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TML">
    <w:name w:val="HTML Acronym"/>
    <w:basedOn w:val="a0"/>
    <w:uiPriority w:val="99"/>
    <w:unhideWhenUsed/>
    <w:rsid w:val="005674BF"/>
  </w:style>
  <w:style w:type="paragraph" w:customStyle="1" w:styleId="DefinitionList">
    <w:name w:val="Definition List"/>
    <w:basedOn w:val="a"/>
    <w:next w:val="a"/>
    <w:uiPriority w:val="99"/>
    <w:rsid w:val="000A2E5C"/>
    <w:pPr>
      <w:autoSpaceDE w:val="0"/>
      <w:autoSpaceDN w:val="0"/>
      <w:adjustRightInd w:val="0"/>
      <w:ind w:left="360"/>
    </w:pPr>
  </w:style>
  <w:style w:type="character" w:customStyle="1" w:styleId="caps">
    <w:name w:val="caps"/>
    <w:basedOn w:val="a0"/>
    <w:rsid w:val="00502EEA"/>
  </w:style>
  <w:style w:type="character" w:customStyle="1" w:styleId="summary">
    <w:name w:val="summary"/>
    <w:basedOn w:val="a0"/>
    <w:rsid w:val="00DE7730"/>
  </w:style>
  <w:style w:type="character" w:customStyle="1" w:styleId="af">
    <w:name w:val="_"/>
    <w:basedOn w:val="a0"/>
    <w:rsid w:val="00D10609"/>
  </w:style>
  <w:style w:type="character" w:customStyle="1" w:styleId="xy">
    <w:name w:val="xy"/>
    <w:basedOn w:val="a0"/>
    <w:rsid w:val="00491A07"/>
  </w:style>
  <w:style w:type="character" w:customStyle="1" w:styleId="wy">
    <w:name w:val="wy"/>
    <w:basedOn w:val="a0"/>
    <w:rsid w:val="00491A07"/>
  </w:style>
  <w:style w:type="character" w:customStyle="1" w:styleId="20">
    <w:name w:val="Заголовок 2 Знак"/>
    <w:basedOn w:val="a0"/>
    <w:link w:val="2"/>
    <w:uiPriority w:val="9"/>
    <w:rsid w:val="002B287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2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vshicnv\&#1056;&#1072;&#1073;&#1086;&#1095;&#1080;&#1081;%20&#1089;&#1090;&#1086;&#1083;\new%20books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9CFA4-6F4C-4657-A261-67648170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books</Template>
  <TotalTime>15766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15/152/С 95-НО</vt:lpstr>
    </vt:vector>
  </TitlesOfParts>
  <Company>Microsoft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15/152/С 95-НО</dc:title>
  <dc:creator>livshicnv</dc:creator>
  <cp:lastModifiedBy>Пользователь Windows</cp:lastModifiedBy>
  <cp:revision>579</cp:revision>
  <dcterms:created xsi:type="dcterms:W3CDTF">2022-10-21T08:08:00Z</dcterms:created>
  <dcterms:modified xsi:type="dcterms:W3CDTF">2026-06-03T09:51:00Z</dcterms:modified>
</cp:coreProperties>
</file>